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B0CB2" w14:textId="0CBF10F0" w:rsidR="14DE0A77" w:rsidRPr="008D4DD3" w:rsidRDefault="14DE0A77" w:rsidP="008D4DD3">
      <w:pPr>
        <w:tabs>
          <w:tab w:val="left" w:pos="3402"/>
          <w:tab w:val="left" w:pos="6946"/>
        </w:tabs>
        <w:spacing w:after="0"/>
        <w:jc w:val="center"/>
      </w:pPr>
      <w:r w:rsidRPr="008D4DD3">
        <w:rPr>
          <w:rFonts w:ascii="Times New Roman" w:eastAsia="Times New Roman" w:hAnsi="Times New Roman"/>
          <w:b/>
          <w:bCs/>
          <w:sz w:val="28"/>
          <w:szCs w:val="28"/>
          <w:u w:val="single"/>
          <w:lang w:val="en-GB"/>
        </w:rPr>
        <w:t xml:space="preserve">                                           </w:t>
      </w:r>
      <w:r w:rsidRPr="008D4DD3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 WSAC</w:t>
      </w:r>
    </w:p>
    <w:p w14:paraId="2B30EA6B" w14:textId="579461CC" w:rsidR="14DE0A77" w:rsidRPr="008D4DD3" w:rsidRDefault="14DE0A77" w:rsidP="008D4DD3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  <w:r w:rsidRPr="008D4DD3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Statement of Receipts and Payments for year ended 31</w:t>
      </w:r>
      <w:r w:rsidRPr="008D4DD3">
        <w:rPr>
          <w:rFonts w:ascii="Times New Roman" w:eastAsia="Times New Roman" w:hAnsi="Times New Roman"/>
          <w:b/>
          <w:bCs/>
          <w:sz w:val="28"/>
          <w:szCs w:val="28"/>
          <w:vertAlign w:val="superscript"/>
          <w:lang w:val="en-GB"/>
        </w:rPr>
        <w:t>st</w:t>
      </w:r>
      <w:r w:rsidRPr="008D4DD3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 December 20</w:t>
      </w:r>
      <w:r w:rsidRPr="008D4DD3">
        <w:rPr>
          <w:rFonts w:ascii="Times New Roman" w:eastAsia="Times New Roman" w:hAnsi="Times New Roman"/>
          <w:b/>
          <w:bCs/>
          <w:sz w:val="28"/>
          <w:szCs w:val="28"/>
          <w:u w:val="single"/>
          <w:lang w:val="en-GB"/>
        </w:rPr>
        <w:t xml:space="preserve">    </w:t>
      </w:r>
      <w:r w:rsidRPr="008D4DD3">
        <w:tab/>
      </w:r>
      <w:r w:rsidRPr="008D4DD3">
        <w:tab/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6521"/>
        <w:gridCol w:w="1701"/>
        <w:gridCol w:w="425"/>
        <w:gridCol w:w="1701"/>
      </w:tblGrid>
      <w:tr w:rsidR="008D4DD3" w:rsidRPr="008D4DD3" w14:paraId="352517C4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5516A84C" w14:textId="24CFDB71" w:rsidR="0A04F9C9" w:rsidRPr="008D4DD3" w:rsidRDefault="0A04F9C9" w:rsidP="008D4DD3">
            <w:pPr>
              <w:pStyle w:val="Heading1"/>
              <w:spacing w:before="0"/>
              <w:rPr>
                <w:color w:val="auto"/>
              </w:rPr>
            </w:pPr>
            <w:r w:rsidRPr="008D4DD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u w:val="single"/>
                <w:lang w:val="en-GB"/>
              </w:rPr>
              <w:t>Receipts: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33BF844" w14:textId="7632C48B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1FA6F1F3" w14:textId="27CF072F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94EF157" w14:textId="6BAE144C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4EE4E66F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58C4C6B9" w14:textId="6CB876F9" w:rsidR="0A04F9C9" w:rsidRPr="008D4DD3" w:rsidRDefault="0A04F9C9" w:rsidP="008D4DD3">
            <w:pPr>
              <w:tabs>
                <w:tab w:val="left" w:pos="3544"/>
              </w:tabs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Balance on hand – 1</w:t>
            </w:r>
            <w:r w:rsidRPr="008D4DD3">
              <w:rPr>
                <w:rFonts w:ascii="Times New Roman" w:eastAsia="Times New Roman" w:hAnsi="Times New Roman"/>
                <w:vertAlign w:val="superscript"/>
                <w:lang w:val="en-GB"/>
              </w:rPr>
              <w:t>st</w:t>
            </w:r>
            <w:r w:rsidRPr="008D4DD3">
              <w:rPr>
                <w:rFonts w:ascii="Times New Roman" w:eastAsia="Times New Roman" w:hAnsi="Times New Roman"/>
                <w:lang w:val="en-GB"/>
              </w:rPr>
              <w:t xml:space="preserve"> January </w:t>
            </w:r>
            <w:proofErr w:type="gramStart"/>
            <w:r w:rsidRPr="008D4DD3">
              <w:rPr>
                <w:rFonts w:ascii="Times New Roman" w:eastAsia="Times New Roman" w:hAnsi="Times New Roman"/>
                <w:u w:val="single"/>
                <w:lang w:val="en-GB"/>
              </w:rPr>
              <w:t xml:space="preserve">20  </w:t>
            </w:r>
            <w:r w:rsidRPr="008D4DD3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en-GB"/>
              </w:rPr>
              <w:t>(</w:t>
            </w:r>
            <w:proofErr w:type="gramEnd"/>
            <w:r w:rsidRPr="0033634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GB"/>
              </w:rPr>
              <w:t xml:space="preserve">The </w:t>
            </w:r>
            <w:r w:rsidRPr="0033634D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val="en-GB"/>
              </w:rPr>
              <w:t xml:space="preserve">reconciled </w:t>
            </w:r>
            <w:r w:rsidRPr="0033634D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GB"/>
              </w:rPr>
              <w:t xml:space="preserve">balance from last year) </w:t>
            </w:r>
          </w:p>
        </w:tc>
        <w:tc>
          <w:tcPr>
            <w:tcW w:w="1701" w:type="dxa"/>
            <w:tcBorders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2E1EF27" w14:textId="3CF5718B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7FA5E888" w14:textId="7A3F1827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CB9F466" w14:textId="0B6B6D11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408B71CF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4CACE309" w14:textId="747E6513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Grant from Headquarters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6B3F074" w14:textId="35A80CF3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4F7D31A4" w14:textId="6358DBC6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EC4CF68" w14:textId="30EFF5EB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640A3CE8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1BBD9DA5" w14:textId="17590F07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Fundraising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755A2C2" w14:textId="2E4016B1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325D50CF" w14:textId="1F03B3E9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90450A6" w14:textId="4A3B96A6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5E1070F5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6E2E4DB6" w14:textId="4C5FF19D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Membership received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9C0CBFB" w14:textId="1E4AD612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134E9E06" w14:textId="70B4D591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9F8B94D" w14:textId="096F662D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06AC1A7A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754EC743" w14:textId="58452B34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Sale of Equipment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2F5D796" w14:textId="18CCEEAB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4C9B343A" w14:textId="7FBEA1FD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0D46777" w14:textId="23E299D6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148ED599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0756194F" w14:textId="0C536620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Cash Sponsorship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F4F8D71" w14:textId="4140AE46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6CAFDD71" w14:textId="308A70C1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EEB7DF9" w14:textId="1CEBEF4A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02D07922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2E45E733" w14:textId="7736E0F1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Other Sources – </w:t>
            </w:r>
            <w:r w:rsidRPr="008D4DD3">
              <w:rPr>
                <w:rFonts w:ascii="Times New Roman" w:eastAsia="Times New Roman" w:hAnsi="Times New Roman"/>
                <w:b/>
                <w:bCs/>
                <w:i/>
                <w:iCs/>
                <w:sz w:val="22"/>
                <w:szCs w:val="22"/>
                <w:lang w:val="en-GB"/>
              </w:rPr>
              <w:t>Please list details on page 2.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4864E9A" w14:textId="3B711866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4E9A0559" w14:textId="747E27EF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5D96AA0" w14:textId="76FE2A6F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414DD11F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00463191" w14:textId="0010528B" w:rsidR="0A04F9C9" w:rsidRPr="008D4DD3" w:rsidRDefault="0A04F9C9" w:rsidP="008D4DD3">
            <w:pPr>
              <w:pStyle w:val="Heading2"/>
              <w:spacing w:before="0"/>
              <w:rPr>
                <w:color w:val="auto"/>
                <w:sz w:val="28"/>
                <w:szCs w:val="28"/>
              </w:rPr>
            </w:pPr>
            <w:r w:rsidRPr="008D4DD3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lang w:val="en-GB"/>
              </w:rPr>
              <w:t>Total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3CB4027" w14:textId="128AA3E4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31BD1707" w14:textId="2CC94260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bottom w:val="doub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6948546" w14:textId="68828EA7" w:rsidR="0A04F9C9" w:rsidRPr="008D4DD3" w:rsidRDefault="0A04F9C9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0A2F230F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78E87D7A" w14:textId="75549ABB" w:rsidR="008D4DD3" w:rsidRPr="008D4DD3" w:rsidRDefault="008D4DD3" w:rsidP="008D4DD3">
            <w:pPr>
              <w:spacing w:before="100" w:beforeAutospacing="1" w:after="100" w:afterAutospacing="1"/>
              <w:rPr>
                <w:sz w:val="16"/>
                <w:szCs w:val="16"/>
              </w:rPr>
            </w:pPr>
            <w:r w:rsidRPr="008D4DD3">
              <w:rPr>
                <w:rFonts w:ascii="Times New Roman" w:eastAsia="Times New Roman" w:hAnsi="Times New Roman"/>
                <w:b/>
                <w:bCs/>
                <w:u w:val="single"/>
                <w:lang w:val="en-GB"/>
              </w:rPr>
              <w:t>Expenditure: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FC5436B" w14:textId="49C0E1E2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6C12C7BC" w14:textId="07A66EF3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90CD5A2" w14:textId="16FB1D92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1802C0A7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61A9F1B1" w14:textId="2E93BC16" w:rsidR="008D4DD3" w:rsidRPr="008D4DD3" w:rsidRDefault="008D4DD3" w:rsidP="008D4DD3">
            <w:pPr>
              <w:pStyle w:val="Heading1"/>
              <w:spacing w:before="0"/>
              <w:rPr>
                <w:color w:val="auto"/>
              </w:rPr>
            </w:pPr>
            <w:r w:rsidRPr="008D4DD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  <w:lang w:val="en-GB"/>
              </w:rPr>
              <w:t>Paid to Headquarters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5FC2873" w14:textId="3D304B9A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7E0A0EDE" w14:textId="754DDA11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0C4F20CF" w14:textId="75D84C56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51AE7E87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20A42542" w14:textId="4904A519" w:rsidR="008D4DD3" w:rsidRPr="008D4DD3" w:rsidRDefault="008D4DD3" w:rsidP="008D4DD3">
            <w:pPr>
              <w:pStyle w:val="ListParagraph"/>
              <w:numPr>
                <w:ilvl w:val="0"/>
                <w:numId w:val="10"/>
              </w:numPr>
              <w:spacing w:after="0"/>
              <w:rPr>
                <w:sz w:val="24"/>
                <w:szCs w:val="24"/>
              </w:rPr>
            </w:pPr>
            <w:r w:rsidRPr="008D4DD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Membership..</w:t>
            </w:r>
            <w:r w:rsidRPr="008D4DD3">
              <w:rPr>
                <w:rFonts w:ascii="Times New Roman" w:eastAsia="Times New Roman" w:hAnsi="Times New Roman"/>
                <w:lang w:val="en-GB"/>
              </w:rPr>
              <w:t>...............</w:t>
            </w:r>
            <w:r>
              <w:rPr>
                <w:rFonts w:ascii="Times New Roman" w:eastAsia="Times New Roman" w:hAnsi="Times New Roman"/>
                <w:lang w:val="en-GB"/>
              </w:rPr>
              <w:t>.</w:t>
            </w:r>
            <w:r w:rsidRPr="008D4DD3">
              <w:rPr>
                <w:rFonts w:ascii="Times New Roman" w:eastAsia="Times New Roman" w:hAnsi="Times New Roman"/>
                <w:lang w:val="en-GB"/>
              </w:rPr>
              <w:t>............</w:t>
            </w:r>
            <w:r>
              <w:rPr>
                <w:rFonts w:ascii="Times New Roman" w:eastAsia="Times New Roman" w:hAnsi="Times New Roman"/>
                <w:lang w:val="en-GB"/>
              </w:rPr>
              <w:t>.</w:t>
            </w:r>
            <w:r w:rsidRPr="008D4DD3">
              <w:rPr>
                <w:rFonts w:ascii="Times New Roman" w:eastAsia="Times New Roman" w:hAnsi="Times New Roman"/>
                <w:lang w:val="en-GB"/>
              </w:rPr>
              <w:t>.......................................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4ECA590" w14:textId="262B5FCC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561022E6" w14:textId="49B095F5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043BF40" w14:textId="3E090810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31808EF0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54B5378B" w14:textId="3EFE533B" w:rsidR="008D4DD3" w:rsidRPr="008D4DD3" w:rsidRDefault="008D4DD3" w:rsidP="008D4DD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D4DD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Other (Certs </w:t>
            </w:r>
            <w:r w:rsidR="005E42BE" w:rsidRPr="008D4DD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etc.) .........................................................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10AECA1" w14:textId="68DBB397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5A80398C" w14:textId="55C69689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7431B45A" w14:textId="49687FF3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24C46A8A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7EB2B0A5" w14:textId="54B2C905" w:rsidR="008D4DD3" w:rsidRPr="008D4DD3" w:rsidRDefault="008D4DD3" w:rsidP="008D4DD3">
            <w:pPr>
              <w:spacing w:after="0"/>
              <w:rPr>
                <w:rFonts w:ascii="Times New Roman" w:eastAsia="Times New Roman" w:hAnsi="Times New Roman"/>
                <w:lang w:val="en-GB"/>
              </w:rPr>
            </w:pPr>
            <w:r w:rsidRPr="008D4DD3">
              <w:rPr>
                <w:rFonts w:ascii="Times New Roman" w:eastAsia="Times New Roman" w:hAnsi="Times New Roman"/>
                <w:b/>
                <w:bCs/>
                <w:i/>
                <w:iCs/>
                <w:lang w:val="en-GB"/>
              </w:rPr>
              <w:t xml:space="preserve">Travel and Subsistence </w:t>
            </w:r>
            <w:r w:rsidRPr="008D4DD3">
              <w:rPr>
                <w:rFonts w:ascii="Times New Roman" w:eastAsia="Times New Roman" w:hAnsi="Times New Roman"/>
                <w:b/>
                <w:bCs/>
                <w:i/>
                <w:iCs/>
                <w:u w:val="single"/>
                <w:lang w:val="en-GB"/>
              </w:rPr>
              <w:t>excluding</w:t>
            </w:r>
            <w:r w:rsidRPr="008D4DD3">
              <w:rPr>
                <w:rFonts w:ascii="Times New Roman" w:eastAsia="Times New Roman" w:hAnsi="Times New Roman"/>
                <w:b/>
                <w:bCs/>
                <w:i/>
                <w:iCs/>
                <w:lang w:val="en-GB"/>
              </w:rPr>
              <w:t xml:space="preserve"> WS Weeks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D4A9328" w14:textId="6A7D1A19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b/>
                <w:bCs/>
                <w:i/>
                <w:iCs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17C902B7" w14:textId="463B4582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b/>
                <w:bCs/>
                <w:i/>
                <w:iCs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E588F39" w14:textId="2481A4DE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b/>
                <w:bCs/>
                <w:i/>
                <w:iCs/>
                <w:lang w:val="en-GB"/>
              </w:rPr>
              <w:t xml:space="preserve"> </w:t>
            </w:r>
          </w:p>
        </w:tc>
      </w:tr>
      <w:tr w:rsidR="008D4DD3" w:rsidRPr="008D4DD3" w14:paraId="76C429C7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4B19209A" w14:textId="2D62F959" w:rsidR="008D4DD3" w:rsidRPr="008D4DD3" w:rsidRDefault="008D4DD3" w:rsidP="008D4DD3">
            <w:pPr>
              <w:pStyle w:val="ListParagraph"/>
              <w:numPr>
                <w:ilvl w:val="0"/>
                <w:numId w:val="5"/>
              </w:numPr>
              <w:spacing w:after="0"/>
            </w:pPr>
            <w:r w:rsidRPr="008D4DD3"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Examiners</w:t>
            </w:r>
            <w:r w:rsidRPr="008D4DD3">
              <w:rPr>
                <w:rFonts w:ascii="Times New Roman" w:eastAsia="Times New Roman" w:hAnsi="Times New Roman"/>
                <w:lang w:val="en-GB"/>
              </w:rPr>
              <w:t>....................................</w:t>
            </w:r>
            <w:r>
              <w:rPr>
                <w:rFonts w:ascii="Times New Roman" w:eastAsia="Times New Roman" w:hAnsi="Times New Roman"/>
                <w:lang w:val="en-GB"/>
              </w:rPr>
              <w:t>.....</w:t>
            </w:r>
            <w:r w:rsidRPr="008D4DD3">
              <w:rPr>
                <w:rFonts w:ascii="Times New Roman" w:eastAsia="Times New Roman" w:hAnsi="Times New Roman"/>
                <w:lang w:val="en-GB"/>
              </w:rPr>
              <w:t>...............................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0DAB37A" w14:textId="7DBD0BB0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191A6DAC" w14:textId="4F2445B9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9207A89" w14:textId="6456CE8A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75E7764F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523F7663" w14:textId="01294550" w:rsidR="008D4DD3" w:rsidRPr="008D4DD3" w:rsidRDefault="008D4DD3" w:rsidP="008D4D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D4DD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Instructors...................................................................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928F639" w14:textId="7A779275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7DD03FE1" w14:textId="58591FC7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049D5FA" w14:textId="1A61183E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62540AC3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61C11384" w14:textId="02C8EEA4" w:rsidR="008D4DD3" w:rsidRPr="008D4DD3" w:rsidRDefault="008D4DD3" w:rsidP="008D4DD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8D4DD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Water Safety Weeks T &amp;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S</w:t>
            </w:r>
            <w:r w:rsidRPr="008D4DD3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.........................................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013BB64" w14:textId="1A5A4B3A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3E0892BB" w14:textId="70E2E26C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96ECCBB" w14:textId="07BE0152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7168ADCD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40620773" w14:textId="44737F8E" w:rsidR="008D4DD3" w:rsidRPr="008D4DD3" w:rsidRDefault="008D4DD3" w:rsidP="008D4DD3">
            <w:pPr>
              <w:spacing w:after="0"/>
              <w:rPr>
                <w:rFonts w:ascii="Times New Roman" w:eastAsia="Times New Roman" w:hAnsi="Times New Roman"/>
                <w:lang w:val="en-GB"/>
              </w:rPr>
            </w:pPr>
            <w:r w:rsidRPr="008D4DD3">
              <w:rPr>
                <w:rFonts w:ascii="Times New Roman" w:eastAsia="Times New Roman" w:hAnsi="Times New Roman"/>
                <w:lang w:val="en-GB"/>
              </w:rPr>
              <w:t>Pool Hire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C9A2542" w14:textId="4A178F93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0F0C5217" w14:textId="656289E5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E5683F3" w14:textId="0C57519B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0064F627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11E06A90" w14:textId="65BB606B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Hire of premises (meetings &amp; lectures etc.)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2BE7FA4" w14:textId="17300F43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2CE750D5" w14:textId="350EDF4B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6D65380" w14:textId="0B3FA785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152FE4C9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2357453D" w14:textId="3B75AACE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Purchase of equipment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CC64347" w14:textId="5A5FBA7A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7982D6EF" w14:textId="7D67A95D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2FD613C0" w14:textId="06E67386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3F9D6856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2AF9E801" w14:textId="2D49714D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Advertising &amp; Publicity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F0B98FE" w14:textId="26132148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4DEAF3CA" w14:textId="164C401B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35A3B8D9" w14:textId="7DFAF345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7D3871AF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1088F3AB" w14:textId="632E2E5E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Competitions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804A539" w14:textId="3EDE335D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4CFB3599" w14:textId="631218F3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53077760" w14:textId="5C93B32F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516BA327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1CE0168B" w14:textId="30E6D913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Secretarial Expenses     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816E2BD" w14:textId="7A7A06D6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7E465751" w14:textId="64394555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31561D2F" w14:textId="37A24159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18E96E6A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36A27AF4" w14:textId="4C051A95" w:rsidR="008D4DD3" w:rsidRPr="008D4DD3" w:rsidRDefault="008D4DD3" w:rsidP="008D4DD3">
            <w:pPr>
              <w:tabs>
                <w:tab w:val="right" w:pos="6732"/>
              </w:tabs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Transport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B6269F1" w14:textId="090EA7F4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0C07C87A" w14:textId="50A7BCEB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2D135AA" w14:textId="0BCEEF73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7940D761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14734AEA" w14:textId="4135221E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Miscellaneous (bank charges etc.) – </w:t>
            </w:r>
            <w:r w:rsidRPr="008D4DD3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en-GB"/>
              </w:rPr>
              <w:t>Please list details on page 2</w:t>
            </w:r>
            <w:r w:rsidRPr="008D4DD3">
              <w:rPr>
                <w:rFonts w:ascii="Times New Roman" w:eastAsia="Times New Roman" w:hAnsi="Times New Roman"/>
                <w:sz w:val="22"/>
                <w:szCs w:val="22"/>
                <w:lang w:val="en-GB"/>
              </w:rPr>
              <w:t xml:space="preserve">.                                     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405F6C2" w14:textId="4C1EA7F0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78D61815" w14:textId="3AA75925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80BB329" w14:textId="2BC47A81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200F7784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5889E2D7" w14:textId="3DCBC77D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Special Projects</w:t>
            </w:r>
            <w:r w:rsidRPr="008D4DD3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* </w:t>
            </w:r>
            <w:r w:rsidRPr="008D4DD3">
              <w:rPr>
                <w:rFonts w:ascii="Times New Roman" w:eastAsia="Times New Roman" w:hAnsi="Times New Roman"/>
                <w:b/>
                <w:bCs/>
                <w:i/>
                <w:iCs/>
                <w:sz w:val="22"/>
                <w:szCs w:val="22"/>
                <w:lang w:val="en-GB"/>
              </w:rPr>
              <w:t>Please list details on separate sheet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1C7E310" w14:textId="4736ACD4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448EF64A" w14:textId="370A7AD9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255EA00" w14:textId="304EC33E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72F77157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2ECF0A87" w14:textId="28427665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>Balance on hand 31</w:t>
            </w:r>
            <w:r w:rsidRPr="008D4DD3">
              <w:rPr>
                <w:rFonts w:ascii="Times New Roman" w:eastAsia="Times New Roman" w:hAnsi="Times New Roman"/>
                <w:vertAlign w:val="superscript"/>
                <w:lang w:val="en-GB"/>
              </w:rPr>
              <w:t>st</w:t>
            </w:r>
            <w:r w:rsidRPr="008D4DD3">
              <w:rPr>
                <w:rFonts w:ascii="Times New Roman" w:eastAsia="Times New Roman" w:hAnsi="Times New Roman"/>
                <w:lang w:val="en-GB"/>
              </w:rPr>
              <w:t xml:space="preserve"> December </w:t>
            </w:r>
            <w:r w:rsidRPr="008D4DD3">
              <w:rPr>
                <w:rFonts w:ascii="Times New Roman" w:eastAsia="Times New Roman" w:hAnsi="Times New Roman"/>
                <w:u w:val="single"/>
                <w:lang w:val="en-GB"/>
              </w:rPr>
              <w:t xml:space="preserve">  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B1C0A85" w14:textId="611EC2AF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1A7F5E84" w14:textId="79BA6A97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6295D57E" w14:textId="099FD28C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22AEEFE1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1C8358EC" w14:textId="12BFB9EF" w:rsidR="008D4DD3" w:rsidRPr="008D4DD3" w:rsidRDefault="008D4DD3" w:rsidP="008D4DD3">
            <w:pPr>
              <w:tabs>
                <w:tab w:val="left" w:pos="3686"/>
              </w:tabs>
              <w:spacing w:after="0"/>
              <w:rPr>
                <w:u w:val="single"/>
              </w:rPr>
            </w:pPr>
            <w:r w:rsidRPr="008D4DD3">
              <w:rPr>
                <w:rFonts w:ascii="Times New Roman" w:eastAsia="Times New Roman" w:hAnsi="Times New Roman"/>
                <w:b/>
                <w:bCs/>
                <w:lang w:val="en-GB"/>
              </w:rPr>
              <w:t>Total</w:t>
            </w: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11C3F911" w14:textId="7950FD72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74D37AC1" w14:textId="3864FE2E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auto"/>
              <w:bottom w:val="doub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6FF0AE7" w14:textId="38CF0156" w:rsidR="008D4DD3" w:rsidRPr="008D4DD3" w:rsidRDefault="008D4DD3" w:rsidP="008D4DD3">
            <w:pPr>
              <w:spacing w:after="0"/>
            </w:pPr>
            <w:r w:rsidRPr="008D4DD3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08D4DD3" w:rsidRPr="008D4DD3" w14:paraId="353732CB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5A7A27EF" w14:textId="787301E0" w:rsidR="008D4DD3" w:rsidRPr="008D4DD3" w:rsidRDefault="008D4DD3" w:rsidP="008D4DD3">
            <w:pPr>
              <w:pStyle w:val="Heading2"/>
              <w:spacing w:before="0"/>
              <w:rPr>
                <w:color w:val="auto"/>
                <w:sz w:val="28"/>
                <w:szCs w:val="28"/>
              </w:rPr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0DFFFE48" w14:textId="6F1BF312" w:rsidR="008D4DD3" w:rsidRPr="008D4DD3" w:rsidRDefault="008D4DD3" w:rsidP="008D4DD3">
            <w:pPr>
              <w:spacing w:after="0"/>
            </w:pP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1E48B751" w14:textId="1E48EDC1" w:rsidR="008D4DD3" w:rsidRPr="008D4DD3" w:rsidRDefault="008D4DD3" w:rsidP="008D4DD3">
            <w:pPr>
              <w:spacing w:after="0"/>
            </w:pPr>
          </w:p>
        </w:tc>
        <w:tc>
          <w:tcPr>
            <w:tcW w:w="1701" w:type="dxa"/>
            <w:tcBorders>
              <w:top w:val="single" w:sz="8" w:space="0" w:color="auto"/>
              <w:bottom w:val="doub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F7D92BF" w14:textId="6ED5D476" w:rsidR="008D4DD3" w:rsidRPr="008D4DD3" w:rsidRDefault="008D4DD3" w:rsidP="008D4DD3">
            <w:pPr>
              <w:spacing w:after="0"/>
            </w:pPr>
          </w:p>
        </w:tc>
      </w:tr>
      <w:tr w:rsidR="008D4DD3" w:rsidRPr="008D4DD3" w14:paraId="32BC2E4A" w14:textId="77777777" w:rsidTr="005E42BE">
        <w:trPr>
          <w:trHeight w:val="300"/>
        </w:trPr>
        <w:tc>
          <w:tcPr>
            <w:tcW w:w="6521" w:type="dxa"/>
            <w:tcMar>
              <w:left w:w="108" w:type="dxa"/>
              <w:right w:w="108" w:type="dxa"/>
            </w:tcMar>
          </w:tcPr>
          <w:p w14:paraId="1D5E77C3" w14:textId="68157026" w:rsidR="008D4DD3" w:rsidRPr="008D4DD3" w:rsidRDefault="008D4DD3" w:rsidP="008D4DD3">
            <w:pPr>
              <w:pStyle w:val="Heading2"/>
              <w:spacing w:before="0"/>
              <w:rPr>
                <w:sz w:val="28"/>
                <w:szCs w:val="28"/>
              </w:rPr>
            </w:pPr>
          </w:p>
        </w:tc>
        <w:tc>
          <w:tcPr>
            <w:tcW w:w="1701" w:type="dxa"/>
            <w:tcMar>
              <w:left w:w="108" w:type="dxa"/>
              <w:right w:w="108" w:type="dxa"/>
            </w:tcMar>
          </w:tcPr>
          <w:p w14:paraId="41B87BFF" w14:textId="514891FD" w:rsidR="008D4DD3" w:rsidRPr="008D4DD3" w:rsidRDefault="008D4DD3" w:rsidP="008D4DD3">
            <w:pPr>
              <w:spacing w:after="0"/>
            </w:pPr>
          </w:p>
        </w:tc>
        <w:tc>
          <w:tcPr>
            <w:tcW w:w="425" w:type="dxa"/>
            <w:tcMar>
              <w:left w:w="108" w:type="dxa"/>
              <w:right w:w="108" w:type="dxa"/>
            </w:tcMar>
          </w:tcPr>
          <w:p w14:paraId="65C075AB" w14:textId="001218A8" w:rsidR="008D4DD3" w:rsidRPr="008D4DD3" w:rsidRDefault="008D4DD3" w:rsidP="008D4DD3">
            <w:pPr>
              <w:spacing w:after="0"/>
            </w:pPr>
          </w:p>
        </w:tc>
        <w:tc>
          <w:tcPr>
            <w:tcW w:w="1701" w:type="dxa"/>
            <w:tcBorders>
              <w:top w:val="single" w:sz="8" w:space="0" w:color="auto"/>
              <w:bottom w:val="double" w:sz="4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32FA582" w14:textId="5FA96199" w:rsidR="008D4DD3" w:rsidRPr="008D4DD3" w:rsidRDefault="008D4DD3" w:rsidP="008D4DD3">
            <w:pPr>
              <w:spacing w:after="0"/>
            </w:pPr>
          </w:p>
        </w:tc>
      </w:tr>
    </w:tbl>
    <w:p w14:paraId="5BB84116" w14:textId="57DCB105" w:rsidR="008D4DD3" w:rsidRPr="005E42BE" w:rsidRDefault="14DE0A77" w:rsidP="005E42BE">
      <w:pPr>
        <w:spacing w:after="0"/>
        <w:rPr>
          <w:rFonts w:ascii="Times New Roman" w:eastAsia="Times New Roman" w:hAnsi="Times New Roman"/>
          <w:lang w:val="en-GB"/>
        </w:rPr>
      </w:pPr>
      <w:r w:rsidRPr="008D4DD3">
        <w:rPr>
          <w:rFonts w:ascii="Times New Roman" w:eastAsia="Times New Roman" w:hAnsi="Times New Roman"/>
          <w:lang w:val="en-GB"/>
        </w:rPr>
        <w:t>Please indicate if a deposit account is held by your WSAC and if so</w:t>
      </w:r>
      <w:r w:rsidR="005E42BE">
        <w:rPr>
          <w:rFonts w:ascii="Times New Roman" w:eastAsia="Times New Roman" w:hAnsi="Times New Roman"/>
          <w:lang w:val="en-GB"/>
        </w:rPr>
        <w:t xml:space="preserve">, </w:t>
      </w:r>
      <w:r w:rsidRPr="008D4DD3">
        <w:rPr>
          <w:rFonts w:ascii="Times New Roman" w:eastAsia="Times New Roman" w:hAnsi="Times New Roman"/>
          <w:lang w:val="en-GB"/>
        </w:rPr>
        <w:t xml:space="preserve">please show reconciled balance </w:t>
      </w:r>
      <w:proofErr w:type="gramStart"/>
      <w:r w:rsidRPr="008D4DD3">
        <w:rPr>
          <w:rFonts w:ascii="Times New Roman" w:eastAsia="Times New Roman" w:hAnsi="Times New Roman"/>
          <w:lang w:val="en-GB"/>
        </w:rPr>
        <w:t>at</w:t>
      </w:r>
      <w:proofErr w:type="gramEnd"/>
      <w:r w:rsidRPr="008D4DD3">
        <w:rPr>
          <w:rFonts w:ascii="Times New Roman" w:eastAsia="Times New Roman" w:hAnsi="Times New Roman"/>
          <w:lang w:val="en-GB"/>
        </w:rPr>
        <w:t xml:space="preserve"> Dec. 31</w:t>
      </w:r>
      <w:r w:rsidRPr="008D4DD3">
        <w:rPr>
          <w:rFonts w:ascii="Times New Roman" w:eastAsia="Times New Roman" w:hAnsi="Times New Roman"/>
          <w:vertAlign w:val="superscript"/>
          <w:lang w:val="en-GB"/>
        </w:rPr>
        <w:t>st</w:t>
      </w:r>
      <w:r w:rsidRPr="008D4DD3">
        <w:rPr>
          <w:rFonts w:ascii="Times New Roman" w:eastAsia="Times New Roman" w:hAnsi="Times New Roman"/>
          <w:lang w:val="en-GB"/>
        </w:rPr>
        <w:t>.</w:t>
      </w:r>
    </w:p>
    <w:p w14:paraId="06C79732" w14:textId="289F070C" w:rsidR="005E42BE" w:rsidRPr="005E42BE" w:rsidRDefault="14DE0A77" w:rsidP="005E42BE">
      <w:pPr>
        <w:spacing w:after="0"/>
        <w:jc w:val="center"/>
        <w:rPr>
          <w:u w:val="single"/>
        </w:rPr>
      </w:pPr>
      <w:r w:rsidRPr="008D4DD3">
        <w:rPr>
          <w:rFonts w:ascii="Times New Roman" w:eastAsia="Times New Roman" w:hAnsi="Times New Roman"/>
          <w:b/>
          <w:bCs/>
          <w:lang w:val="en-GB"/>
        </w:rPr>
        <w:t>A Deposit account is/is not held.</w:t>
      </w:r>
      <w:r w:rsidRPr="008D4DD3">
        <w:tab/>
      </w:r>
      <w:r w:rsidR="005E42BE">
        <w:tab/>
      </w:r>
      <w:r w:rsidRPr="008D4DD3">
        <w:rPr>
          <w:rFonts w:ascii="Times New Roman" w:eastAsia="Times New Roman" w:hAnsi="Times New Roman"/>
          <w:lang w:val="en-GB"/>
        </w:rPr>
        <w:t>Balance:  €</w:t>
      </w:r>
      <w:r w:rsidR="0033634D">
        <w:rPr>
          <w:rFonts w:ascii="Times New Roman" w:eastAsia="Times New Roman" w:hAnsi="Times New Roman"/>
          <w:u w:val="single"/>
          <w:lang w:val="en-GB"/>
        </w:rPr>
        <w:tab/>
      </w:r>
      <w:r w:rsidR="0033634D">
        <w:rPr>
          <w:rFonts w:ascii="Times New Roman" w:eastAsia="Times New Roman" w:hAnsi="Times New Roman"/>
          <w:u w:val="single"/>
          <w:lang w:val="en-GB"/>
        </w:rPr>
        <w:tab/>
      </w:r>
      <w:r w:rsidR="0033634D">
        <w:rPr>
          <w:rFonts w:ascii="Times New Roman" w:eastAsia="Times New Roman" w:hAnsi="Times New Roman"/>
          <w:u w:val="single"/>
          <w:lang w:val="en-GB"/>
        </w:rPr>
        <w:tab/>
      </w:r>
    </w:p>
    <w:p w14:paraId="421D8500" w14:textId="1EE06BBC" w:rsidR="14DE0A77" w:rsidRPr="008D4DD3" w:rsidRDefault="14DE0A77" w:rsidP="008D4DD3">
      <w:pPr>
        <w:tabs>
          <w:tab w:val="left" w:pos="1134"/>
          <w:tab w:val="left" w:pos="5102"/>
          <w:tab w:val="left" w:pos="5812"/>
        </w:tabs>
        <w:spacing w:after="100"/>
        <w:rPr>
          <w:rFonts w:ascii="Times New Roman" w:eastAsia="Times New Roman" w:hAnsi="Times New Roman"/>
          <w:lang w:val="en-GB"/>
        </w:rPr>
      </w:pPr>
      <w:r w:rsidRPr="008D4DD3">
        <w:rPr>
          <w:rFonts w:ascii="Times New Roman" w:eastAsia="Times New Roman" w:hAnsi="Times New Roman"/>
          <w:lang w:val="en-GB"/>
        </w:rPr>
        <w:t>Certified to be a true and accurate account:</w:t>
      </w:r>
      <w:r w:rsidRPr="008D4DD3">
        <w:tab/>
      </w:r>
      <w:r w:rsidRPr="008D4DD3">
        <w:rPr>
          <w:rFonts w:ascii="Times New Roman" w:eastAsia="Times New Roman" w:hAnsi="Times New Roman"/>
          <w:lang w:val="en-GB"/>
        </w:rPr>
        <w:t xml:space="preserve">Hon. Treasurer: </w:t>
      </w:r>
      <w:r w:rsidR="008D4DD3">
        <w:rPr>
          <w:rFonts w:ascii="Times New Roman" w:eastAsia="Times New Roman" w:hAnsi="Times New Roman"/>
          <w:u w:val="single"/>
          <w:lang w:val="en-GB"/>
        </w:rPr>
        <w:tab/>
      </w:r>
      <w:r w:rsidR="008D4DD3">
        <w:rPr>
          <w:rFonts w:ascii="Times New Roman" w:eastAsia="Times New Roman" w:hAnsi="Times New Roman"/>
          <w:u w:val="single"/>
          <w:lang w:val="en-GB"/>
        </w:rPr>
        <w:tab/>
      </w:r>
      <w:r w:rsidR="008D4DD3">
        <w:rPr>
          <w:rFonts w:ascii="Times New Roman" w:eastAsia="Times New Roman" w:hAnsi="Times New Roman"/>
          <w:u w:val="single"/>
          <w:lang w:val="en-GB"/>
        </w:rPr>
        <w:tab/>
      </w:r>
      <w:r w:rsidR="008D4DD3">
        <w:rPr>
          <w:rFonts w:ascii="Times New Roman" w:eastAsia="Times New Roman" w:hAnsi="Times New Roman"/>
          <w:u w:val="single"/>
          <w:lang w:val="en-GB"/>
        </w:rPr>
        <w:tab/>
      </w:r>
      <w:r w:rsidRPr="008D4DD3">
        <w:tab/>
      </w:r>
    </w:p>
    <w:p w14:paraId="25D885A7" w14:textId="162A6254" w:rsidR="14DE0A77" w:rsidRDefault="008D4DD3" w:rsidP="008D4DD3">
      <w:pPr>
        <w:tabs>
          <w:tab w:val="left" w:pos="1134"/>
          <w:tab w:val="left" w:pos="4253"/>
          <w:tab w:val="left" w:pos="5812"/>
        </w:tabs>
        <w:spacing w:after="100"/>
        <w:rPr>
          <w:rFonts w:ascii="Times New Roman" w:eastAsia="Times New Roman" w:hAnsi="Times New Roman"/>
          <w:lang w:val="en-GB"/>
        </w:rPr>
      </w:pPr>
      <w:r>
        <w:rPr>
          <w:rFonts w:ascii="Times New Roman" w:eastAsia="Times New Roman" w:hAnsi="Times New Roman"/>
          <w:lang w:val="en-GB"/>
        </w:rPr>
        <w:tab/>
      </w:r>
      <w:r>
        <w:rPr>
          <w:rFonts w:ascii="Times New Roman" w:eastAsia="Times New Roman" w:hAnsi="Times New Roman"/>
          <w:lang w:val="en-GB"/>
        </w:rPr>
        <w:tab/>
      </w:r>
      <w:r w:rsidR="14DE0A77" w:rsidRPr="008D4DD3">
        <w:rPr>
          <w:rFonts w:ascii="Times New Roman" w:eastAsia="Times New Roman" w:hAnsi="Times New Roman"/>
          <w:lang w:val="en-GB"/>
        </w:rPr>
        <w:t xml:space="preserve">Chairman/Hon. Secretary: </w:t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rPr>
          <w:rFonts w:ascii="Times New Roman" w:eastAsia="Times New Roman" w:hAnsi="Times New Roman"/>
          <w:u w:val="single"/>
          <w:lang w:val="en-GB"/>
        </w:rPr>
        <w:tab/>
      </w:r>
      <w:r w:rsidR="14DE0A77">
        <w:tab/>
      </w:r>
      <w:r w:rsidR="14DE0A77">
        <w:tab/>
      </w:r>
      <w:r w:rsidR="14DE0A77">
        <w:tab/>
      </w:r>
    </w:p>
    <w:p w14:paraId="275C2D83" w14:textId="77777777" w:rsidR="0015341A" w:rsidRPr="008D4DD3" w:rsidRDefault="14DE0A77" w:rsidP="0015341A">
      <w:pPr>
        <w:tabs>
          <w:tab w:val="left" w:pos="3402"/>
          <w:tab w:val="left" w:pos="6946"/>
        </w:tabs>
        <w:spacing w:after="0"/>
        <w:jc w:val="center"/>
      </w:pPr>
      <w:r w:rsidRPr="0A04F9C9">
        <w:rPr>
          <w:rFonts w:ascii="Times New Roman" w:eastAsia="Times New Roman" w:hAnsi="Times New Roman"/>
          <w:lang w:val="en-GB"/>
        </w:rPr>
        <w:lastRenderedPageBreak/>
        <w:t xml:space="preserve"> </w:t>
      </w:r>
      <w:r w:rsidR="0015341A" w:rsidRPr="008D4DD3">
        <w:rPr>
          <w:rFonts w:ascii="Times New Roman" w:eastAsia="Times New Roman" w:hAnsi="Times New Roman"/>
          <w:b/>
          <w:bCs/>
          <w:sz w:val="28"/>
          <w:szCs w:val="28"/>
          <w:u w:val="single"/>
          <w:lang w:val="en-GB"/>
        </w:rPr>
        <w:t xml:space="preserve">                                           </w:t>
      </w:r>
      <w:r w:rsidR="0015341A" w:rsidRPr="008D4DD3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 WSAC</w:t>
      </w:r>
    </w:p>
    <w:p w14:paraId="2559FDE3" w14:textId="164AB197" w:rsidR="14DE0A77" w:rsidRDefault="14DE0A77" w:rsidP="008D4DD3">
      <w:pPr>
        <w:spacing w:after="0"/>
      </w:pPr>
    </w:p>
    <w:p w14:paraId="3D3207A8" w14:textId="77777777" w:rsidR="0033634D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64D91708" w14:textId="64557338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b/>
          <w:bCs/>
          <w:lang w:val="en-GB"/>
        </w:rPr>
        <w:t>Details of receipts from other sources as shown on Statement of Receipts and Payments:</w:t>
      </w:r>
    </w:p>
    <w:p w14:paraId="2BCA7885" w14:textId="3D506CFF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b/>
          <w:bCs/>
          <w:lang w:val="en-GB"/>
        </w:rPr>
        <w:t xml:space="preserve"> </w:t>
      </w:r>
    </w:p>
    <w:p w14:paraId="45F9137B" w14:textId="13A8A40D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147511A2" w14:textId="43481385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0716082E" w14:textId="15F2E9A4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>_______________________________________________________________________________________</w:t>
      </w:r>
    </w:p>
    <w:p w14:paraId="33CB33D7" w14:textId="1780F05F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75513856" w14:textId="193A0937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0E1F1992" w14:textId="2A412339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>_______________________________________________________________________________________</w:t>
      </w:r>
    </w:p>
    <w:p w14:paraId="7A73BCC8" w14:textId="061EDC61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607D7A63" w14:textId="114FC944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7CC64E40" w14:textId="3B2E141B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>_______________________________________________________________________________________</w:t>
      </w:r>
    </w:p>
    <w:p w14:paraId="606D994E" w14:textId="5940EED6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228AC823" w14:textId="4FEC5DD0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285F70CE" w14:textId="7F87DE94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>_______________________________________________________________________________________</w:t>
      </w:r>
    </w:p>
    <w:p w14:paraId="10B153F7" w14:textId="0688D108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7F906082" w14:textId="551469E3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409E0DDC" w14:textId="004BEC55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65BE2DA4" w14:textId="6551E26C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  <w:r w:rsidRPr="0A04F9C9">
        <w:rPr>
          <w:rFonts w:ascii="Times New Roman" w:eastAsia="Times New Roman" w:hAnsi="Times New Roman"/>
          <w:b/>
          <w:bCs/>
          <w:lang w:val="en-GB"/>
        </w:rPr>
        <w:t>Details of miscellaneous expenditure as shown on Statement of Receipts and Payments</w:t>
      </w:r>
      <w:r w:rsidRPr="0A04F9C9">
        <w:rPr>
          <w:rFonts w:ascii="Times New Roman" w:eastAsia="Times New Roman" w:hAnsi="Times New Roman"/>
          <w:lang w:val="en-GB"/>
        </w:rPr>
        <w:t>:</w:t>
      </w:r>
    </w:p>
    <w:p w14:paraId="216BEF42" w14:textId="29C4597B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032F3083" w14:textId="6EBA894A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62BAC6B0" w14:textId="3257533A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6F71C900" w14:textId="0F870A7D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794C3A6" w14:textId="5A7C21E8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>______________________________________________________________________________________</w:t>
      </w:r>
    </w:p>
    <w:p w14:paraId="541B0C27" w14:textId="76C4BC0E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3F7F2B0" w14:textId="691A19C0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08A02C9B" w14:textId="145539E1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484CBA3A" w14:textId="2C43E4B0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>_______________________________________________________________________________________</w:t>
      </w:r>
    </w:p>
    <w:p w14:paraId="39DB82FF" w14:textId="2887EE3D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265C64C0" w14:textId="02A5E9D1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60DCD2D" w14:textId="1B9B7668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7C1833D" w14:textId="05DA350D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>_______________________________________________________________________________________</w:t>
      </w:r>
    </w:p>
    <w:p w14:paraId="2BAE9EC0" w14:textId="6C4A11FA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1CE95A03" w14:textId="27A37C6E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4DE41E93" w14:textId="12D34922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7111234B" w14:textId="1B9B5103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>_______________________________________________________________________________________</w:t>
      </w:r>
    </w:p>
    <w:p w14:paraId="5012F82B" w14:textId="77777777" w:rsidR="0033634D" w:rsidRDefault="0033634D" w:rsidP="0A04F9C9">
      <w:pPr>
        <w:spacing w:after="0"/>
        <w:jc w:val="center"/>
        <w:rPr>
          <w:rFonts w:ascii="Times New Roman" w:eastAsia="Times New Roman" w:hAnsi="Times New Roman"/>
          <w:b/>
          <w:bCs/>
          <w:sz w:val="36"/>
          <w:szCs w:val="36"/>
          <w:lang w:val="en-GB"/>
        </w:rPr>
      </w:pPr>
    </w:p>
    <w:p w14:paraId="365C363F" w14:textId="77777777" w:rsidR="0033634D" w:rsidRDefault="0033634D" w:rsidP="0A04F9C9">
      <w:pPr>
        <w:spacing w:after="0"/>
        <w:jc w:val="center"/>
        <w:rPr>
          <w:rFonts w:ascii="Times New Roman" w:eastAsia="Times New Roman" w:hAnsi="Times New Roman"/>
          <w:b/>
          <w:bCs/>
          <w:sz w:val="36"/>
          <w:szCs w:val="36"/>
          <w:lang w:val="en-GB"/>
        </w:rPr>
      </w:pPr>
    </w:p>
    <w:p w14:paraId="7FA14ABE" w14:textId="77777777" w:rsidR="0033634D" w:rsidRDefault="0033634D" w:rsidP="0015341A">
      <w:pPr>
        <w:spacing w:after="0"/>
        <w:rPr>
          <w:rFonts w:ascii="Times New Roman" w:eastAsia="Times New Roman" w:hAnsi="Times New Roman"/>
          <w:b/>
          <w:bCs/>
          <w:sz w:val="36"/>
          <w:szCs w:val="36"/>
          <w:lang w:val="en-GB"/>
        </w:rPr>
      </w:pPr>
    </w:p>
    <w:p w14:paraId="214883B5" w14:textId="1D9BDE06" w:rsidR="14DE0A77" w:rsidRDefault="14DE0A77" w:rsidP="0A04F9C9">
      <w:pPr>
        <w:spacing w:after="0"/>
        <w:jc w:val="center"/>
      </w:pPr>
      <w:r w:rsidRPr="0A04F9C9">
        <w:rPr>
          <w:rFonts w:ascii="Times New Roman" w:eastAsia="Times New Roman" w:hAnsi="Times New Roman"/>
          <w:b/>
          <w:bCs/>
          <w:sz w:val="36"/>
          <w:szCs w:val="36"/>
          <w:lang w:val="en-GB"/>
        </w:rPr>
        <w:lastRenderedPageBreak/>
        <w:t>Budget Surplus Projects</w:t>
      </w:r>
    </w:p>
    <w:p w14:paraId="3A2554F4" w14:textId="4676C3F6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b/>
          <w:bCs/>
          <w:lang w:val="en-GB"/>
        </w:rPr>
        <w:t xml:space="preserve"> </w:t>
      </w:r>
    </w:p>
    <w:p w14:paraId="077128A1" w14:textId="6B405E2C" w:rsidR="14DE0A77" w:rsidRPr="0033634D" w:rsidRDefault="14DE0A77" w:rsidP="0A04F9C9">
      <w:pPr>
        <w:spacing w:after="0"/>
      </w:pPr>
      <w:r w:rsidRPr="0033634D">
        <w:rPr>
          <w:rFonts w:ascii="Times New Roman" w:eastAsia="Times New Roman" w:hAnsi="Times New Roman"/>
          <w:lang w:val="en-GB"/>
        </w:rPr>
        <w:t>If your Water Safety Area Committee holds a surplus of over €20,000.00 at year-end, then please identify the project(s) these funds will be used for in the table below</w:t>
      </w:r>
      <w:r w:rsidR="0033634D">
        <w:rPr>
          <w:rFonts w:ascii="Times New Roman" w:eastAsia="Times New Roman" w:hAnsi="Times New Roman"/>
          <w:lang w:val="en-GB"/>
        </w:rPr>
        <w:t>.</w:t>
      </w:r>
    </w:p>
    <w:p w14:paraId="51ECCD52" w14:textId="4AE4A93A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b/>
          <w:bCs/>
          <w:lang w:val="en-GB"/>
        </w:rPr>
        <w:t xml:space="preserve"> </w:t>
      </w:r>
    </w:p>
    <w:p w14:paraId="265915C2" w14:textId="29F99FB7" w:rsidR="14DE0A77" w:rsidRDefault="14DE0A77" w:rsidP="0A04F9C9">
      <w:pPr>
        <w:spacing w:after="0"/>
        <w:rPr>
          <w:rFonts w:ascii="Times New Roman" w:eastAsia="Times New Roman" w:hAnsi="Times New Roman"/>
          <w:b/>
          <w:bCs/>
          <w:lang w:val="en-GB"/>
        </w:rPr>
      </w:pPr>
      <w:r w:rsidRPr="0A04F9C9">
        <w:rPr>
          <w:rFonts w:ascii="Times New Roman" w:eastAsia="Times New Roman" w:hAnsi="Times New Roman"/>
          <w:b/>
          <w:bCs/>
          <w:lang w:val="en-GB"/>
        </w:rPr>
        <w:t xml:space="preserve">Confirm the amount of Surplus funds for the year </w:t>
      </w:r>
      <w:r w:rsidRPr="0A04F9C9">
        <w:rPr>
          <w:rFonts w:ascii="Times New Roman" w:eastAsia="Times New Roman" w:hAnsi="Times New Roman"/>
          <w:b/>
          <w:bCs/>
          <w:u w:val="single"/>
          <w:lang w:val="en-GB"/>
        </w:rPr>
        <w:t>20</w:t>
      </w:r>
      <w:r w:rsidR="0015341A">
        <w:rPr>
          <w:rFonts w:ascii="Times New Roman" w:eastAsia="Times New Roman" w:hAnsi="Times New Roman"/>
          <w:b/>
          <w:bCs/>
          <w:u w:val="single"/>
          <w:lang w:val="en-GB"/>
        </w:rPr>
        <w:t xml:space="preserve">   </w:t>
      </w:r>
      <w:r w:rsidRPr="0A04F9C9">
        <w:rPr>
          <w:rFonts w:ascii="Times New Roman" w:eastAsia="Times New Roman" w:hAnsi="Times New Roman"/>
          <w:b/>
          <w:bCs/>
          <w:u w:val="single"/>
          <w:lang w:val="en-GB"/>
        </w:rPr>
        <w:t xml:space="preserve"> </w:t>
      </w:r>
      <w:r w:rsidRPr="0A04F9C9">
        <w:rPr>
          <w:rFonts w:ascii="Times New Roman" w:eastAsia="Times New Roman" w:hAnsi="Times New Roman"/>
          <w:b/>
          <w:bCs/>
          <w:lang w:val="en-GB"/>
        </w:rPr>
        <w:t xml:space="preserve">     is:  </w:t>
      </w:r>
      <w:r w:rsidR="0015341A">
        <w:rPr>
          <w:rFonts w:ascii="Times New Roman" w:eastAsia="Times New Roman" w:hAnsi="Times New Roman"/>
          <w:b/>
          <w:bCs/>
          <w:lang w:val="en-GB"/>
        </w:rPr>
        <w:t>€</w:t>
      </w:r>
      <w:r w:rsidR="0033634D">
        <w:rPr>
          <w:rFonts w:ascii="Times New Roman" w:eastAsia="Times New Roman" w:hAnsi="Times New Roman"/>
          <w:b/>
          <w:bCs/>
          <w:u w:val="single"/>
          <w:lang w:val="en-GB"/>
        </w:rPr>
        <w:tab/>
      </w:r>
      <w:r w:rsidR="0033634D">
        <w:rPr>
          <w:rFonts w:ascii="Times New Roman" w:eastAsia="Times New Roman" w:hAnsi="Times New Roman"/>
          <w:b/>
          <w:bCs/>
          <w:u w:val="single"/>
          <w:lang w:val="en-GB"/>
        </w:rPr>
        <w:tab/>
      </w:r>
      <w:r w:rsidR="0033634D">
        <w:rPr>
          <w:rFonts w:ascii="Times New Roman" w:eastAsia="Times New Roman" w:hAnsi="Times New Roman"/>
          <w:b/>
          <w:bCs/>
          <w:u w:val="single"/>
          <w:lang w:val="en-GB"/>
        </w:rPr>
        <w:tab/>
      </w:r>
      <w:r w:rsidR="0033634D">
        <w:rPr>
          <w:rFonts w:ascii="Times New Roman" w:eastAsia="Times New Roman" w:hAnsi="Times New Roman"/>
          <w:b/>
          <w:bCs/>
          <w:u w:val="single"/>
          <w:lang w:val="en-GB"/>
        </w:rPr>
        <w:tab/>
      </w:r>
      <w:r>
        <w:tab/>
      </w:r>
      <w:r>
        <w:tab/>
      </w:r>
      <w:r>
        <w:tab/>
      </w:r>
      <w:r>
        <w:tab/>
      </w:r>
    </w:p>
    <w:p w14:paraId="79675852" w14:textId="66CDE0BE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b/>
          <w:bCs/>
          <w:lang w:val="en-GB"/>
        </w:rPr>
        <w:t xml:space="preserve"> </w:t>
      </w:r>
    </w:p>
    <w:p w14:paraId="6DDCEE1C" w14:textId="7D81D238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25"/>
        <w:gridCol w:w="2268"/>
        <w:gridCol w:w="1418"/>
        <w:gridCol w:w="1559"/>
        <w:gridCol w:w="1985"/>
      </w:tblGrid>
      <w:tr w:rsidR="0018775C" w14:paraId="25C38CC2" w14:textId="7F288C66" w:rsidTr="00A37D5E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33179AC" w14:textId="4DA6E437" w:rsidR="0018775C" w:rsidRPr="00A37D5E" w:rsidRDefault="0018775C" w:rsidP="00A37D5E">
            <w:pPr>
              <w:spacing w:after="120"/>
              <w:jc w:val="center"/>
              <w:rPr>
                <w:rFonts w:ascii="Times New Roman" w:eastAsia="Times New Roman" w:hAnsi="Times New Roman"/>
                <w:b/>
                <w:bCs/>
                <w:lang w:val="en-GB"/>
              </w:rPr>
            </w:pPr>
            <w:r w:rsidRPr="00A37D5E">
              <w:rPr>
                <w:rFonts w:ascii="Times New Roman" w:eastAsia="Times New Roman" w:hAnsi="Times New Roman"/>
                <w:b/>
                <w:bCs/>
                <w:lang w:val="en-GB"/>
              </w:rPr>
              <w:t>Project(s) planned</w:t>
            </w:r>
          </w:p>
          <w:p w14:paraId="02654DE0" w14:textId="168DE587" w:rsidR="0018775C" w:rsidRPr="00A37D5E" w:rsidRDefault="0018775C" w:rsidP="00A37D5E">
            <w:pPr>
              <w:spacing w:after="120"/>
              <w:jc w:val="center"/>
              <w:rPr>
                <w:rFonts w:ascii="Times New Roman" w:hAnsi="Times New Roman"/>
              </w:rPr>
            </w:pPr>
            <w:r w:rsidRPr="00A37D5E">
              <w:rPr>
                <w:rFonts w:ascii="Times New Roman" w:eastAsia="Times New Roman" w:hAnsi="Times New Roman"/>
                <w:b/>
                <w:bCs/>
                <w:lang w:val="en-GB"/>
              </w:rPr>
              <w:t>(list details)</w:t>
            </w:r>
            <w:r w:rsidR="00A37D5E">
              <w:rPr>
                <w:rFonts w:ascii="Times New Roman" w:eastAsia="Times New Roman" w:hAnsi="Times New Roman"/>
                <w:b/>
                <w:bCs/>
                <w:lang w:val="en-GB"/>
              </w:rPr>
              <w:t>: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665981B" w14:textId="42719077" w:rsidR="0018775C" w:rsidRPr="00A37D5E" w:rsidRDefault="0018775C" w:rsidP="00A37D5E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A37D5E">
              <w:rPr>
                <w:rFonts w:ascii="Times New Roman" w:hAnsi="Times New Roman"/>
                <w:b/>
                <w:bCs/>
              </w:rPr>
              <w:t>Date approved (as noted in WSAC minutes):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C95F469" w14:textId="780A8BCA" w:rsidR="0018775C" w:rsidRPr="00A37D5E" w:rsidRDefault="0018775C" w:rsidP="00A37D5E">
            <w:pPr>
              <w:spacing w:after="120"/>
              <w:jc w:val="center"/>
              <w:rPr>
                <w:rFonts w:ascii="Times New Roman" w:hAnsi="Times New Roman"/>
              </w:rPr>
            </w:pPr>
            <w:r w:rsidRPr="00A37D5E">
              <w:rPr>
                <w:rFonts w:ascii="Times New Roman" w:eastAsia="Times New Roman" w:hAnsi="Times New Roman"/>
                <w:b/>
                <w:bCs/>
                <w:lang w:val="en-GB"/>
              </w:rPr>
              <w:t>Projected cost: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EC55203" w14:textId="18DACAD9" w:rsidR="0018775C" w:rsidRPr="00A37D5E" w:rsidRDefault="0018775C" w:rsidP="00A37D5E">
            <w:pPr>
              <w:spacing w:after="120"/>
              <w:jc w:val="center"/>
              <w:rPr>
                <w:rFonts w:ascii="Times New Roman" w:hAnsi="Times New Roman"/>
                <w:b/>
                <w:bCs/>
              </w:rPr>
            </w:pPr>
            <w:r w:rsidRPr="00A37D5E">
              <w:rPr>
                <w:rFonts w:ascii="Times New Roman" w:hAnsi="Times New Roman"/>
                <w:b/>
                <w:bCs/>
              </w:rPr>
              <w:t>Status as of 31</w:t>
            </w:r>
            <w:r w:rsidRPr="00A37D5E">
              <w:rPr>
                <w:rFonts w:ascii="Times New Roman" w:hAnsi="Times New Roman"/>
                <w:b/>
                <w:bCs/>
                <w:vertAlign w:val="superscript"/>
              </w:rPr>
              <w:t>st</w:t>
            </w:r>
            <w:r w:rsidRPr="00A37D5E">
              <w:rPr>
                <w:rFonts w:ascii="Times New Roman" w:hAnsi="Times New Roman"/>
                <w:b/>
                <w:bCs/>
              </w:rPr>
              <w:t xml:space="preserve"> Dec 20__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19F318B" w14:textId="253BB204" w:rsidR="0018775C" w:rsidRPr="00A37D5E" w:rsidRDefault="0018775C" w:rsidP="00A37D5E">
            <w:pPr>
              <w:spacing w:after="120"/>
              <w:jc w:val="center"/>
              <w:rPr>
                <w:rFonts w:ascii="Times New Roman" w:hAnsi="Times New Roman"/>
              </w:rPr>
            </w:pPr>
            <w:r w:rsidRPr="00A37D5E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Timeframe for </w:t>
            </w:r>
            <w:r w:rsidRPr="00A37D5E">
              <w:rPr>
                <w:rFonts w:ascii="Times New Roman" w:eastAsia="Times New Roman" w:hAnsi="Times New Roman"/>
                <w:b/>
                <w:bCs/>
                <w:lang w:val="en-GB"/>
              </w:rPr>
              <w:t>c</w:t>
            </w:r>
            <w:r w:rsidRPr="00A37D5E">
              <w:rPr>
                <w:rFonts w:ascii="Times New Roman" w:eastAsia="Times New Roman" w:hAnsi="Times New Roman"/>
                <w:b/>
                <w:bCs/>
                <w:lang w:val="en-GB"/>
              </w:rPr>
              <w:t>ompletion:</w:t>
            </w:r>
          </w:p>
        </w:tc>
      </w:tr>
      <w:tr w:rsidR="0018775C" w14:paraId="3A5A2FB5" w14:textId="079EA7EF" w:rsidTr="00A37D5E">
        <w:trPr>
          <w:trHeight w:val="481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76DAB31" w14:textId="513CECB1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1BA5082" w14:textId="77777777" w:rsidR="0018775C" w:rsidRDefault="0018775C" w:rsidP="0018775C">
            <w:pPr>
              <w:spacing w:after="120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8563DE" w14:textId="65B7A824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C2E2D8E" w14:textId="0C73A9FC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C9D215C" w14:textId="77777777" w:rsidR="0018775C" w:rsidRDefault="0018775C" w:rsidP="0018775C">
            <w:pPr>
              <w:spacing w:after="120"/>
            </w:pPr>
          </w:p>
        </w:tc>
      </w:tr>
      <w:tr w:rsidR="0018775C" w14:paraId="02F1D246" w14:textId="77777777" w:rsidTr="00A37D5E">
        <w:trPr>
          <w:trHeight w:val="555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6A3280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B200E13" w14:textId="77777777" w:rsidR="0018775C" w:rsidRDefault="0018775C" w:rsidP="0018775C">
            <w:pPr>
              <w:spacing w:after="12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7C8DAE0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F819378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9036977" w14:textId="77777777" w:rsidR="0018775C" w:rsidRDefault="0018775C" w:rsidP="0018775C">
            <w:pPr>
              <w:spacing w:after="120"/>
            </w:pPr>
          </w:p>
        </w:tc>
      </w:tr>
      <w:tr w:rsidR="0018775C" w14:paraId="134B6024" w14:textId="7F8B79E8" w:rsidTr="00A37D5E">
        <w:trPr>
          <w:trHeight w:val="57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4B381F1" w14:textId="3C737A69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114B115" w14:textId="77777777" w:rsidR="0018775C" w:rsidRDefault="0018775C" w:rsidP="0018775C">
            <w:pPr>
              <w:spacing w:after="120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5F57D3" w14:textId="2A66493F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204BAE4" w14:textId="295522BB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24D0AEFF" w14:textId="77777777" w:rsidR="0018775C" w:rsidRDefault="0018775C" w:rsidP="0018775C">
            <w:pPr>
              <w:spacing w:after="120"/>
            </w:pPr>
          </w:p>
        </w:tc>
      </w:tr>
      <w:tr w:rsidR="0018775C" w14:paraId="0D97DDD9" w14:textId="77777777" w:rsidTr="00A37D5E">
        <w:trPr>
          <w:trHeight w:val="382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86CB007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CA9B8C8" w14:textId="77777777" w:rsidR="0018775C" w:rsidRDefault="0018775C" w:rsidP="0018775C">
            <w:pPr>
              <w:spacing w:after="12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622D25B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0ECD715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9041B4A" w14:textId="77777777" w:rsidR="0018775C" w:rsidRDefault="0018775C" w:rsidP="0018775C">
            <w:pPr>
              <w:spacing w:after="120"/>
            </w:pPr>
          </w:p>
        </w:tc>
      </w:tr>
      <w:tr w:rsidR="0018775C" w14:paraId="1FE2786E" w14:textId="080172CA" w:rsidTr="00A37D5E">
        <w:trPr>
          <w:trHeight w:val="45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637097C8" w14:textId="349C6349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38865C" w14:textId="77777777" w:rsidR="0018775C" w:rsidRDefault="0018775C" w:rsidP="0018775C">
            <w:pPr>
              <w:spacing w:after="120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ECCF6D0" w14:textId="1D8E6EAC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E66B1AD" w14:textId="48880240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A9D5A05" w14:textId="77777777" w:rsidR="0018775C" w:rsidRDefault="0018775C" w:rsidP="0018775C">
            <w:pPr>
              <w:spacing w:after="120"/>
            </w:pPr>
          </w:p>
        </w:tc>
      </w:tr>
      <w:tr w:rsidR="0018775C" w14:paraId="1638E5B5" w14:textId="77777777" w:rsidTr="00A37D5E">
        <w:trPr>
          <w:trHeight w:val="525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91DCF68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AA89AC" w14:textId="77777777" w:rsidR="0018775C" w:rsidRDefault="0018775C" w:rsidP="0018775C">
            <w:pPr>
              <w:spacing w:after="12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704A80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2E6E11F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E574D30" w14:textId="77777777" w:rsidR="0018775C" w:rsidRDefault="0018775C" w:rsidP="0018775C">
            <w:pPr>
              <w:spacing w:after="120"/>
            </w:pPr>
          </w:p>
        </w:tc>
      </w:tr>
      <w:tr w:rsidR="0018775C" w14:paraId="768812F4" w14:textId="363FDD81" w:rsidTr="00A37D5E">
        <w:trPr>
          <w:trHeight w:val="48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3C62146" w14:textId="1FF931C6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9D94151" w14:textId="77777777" w:rsidR="0018775C" w:rsidRDefault="0018775C" w:rsidP="0018775C">
            <w:pPr>
              <w:spacing w:after="120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51203B" w14:textId="22F91CF9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71CC7CF" w14:textId="042FF1F8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B217887" w14:textId="77777777" w:rsidR="0018775C" w:rsidRDefault="0018775C" w:rsidP="0018775C">
            <w:pPr>
              <w:spacing w:after="120"/>
            </w:pPr>
          </w:p>
        </w:tc>
      </w:tr>
      <w:tr w:rsidR="0018775C" w14:paraId="33D0330E" w14:textId="77777777" w:rsidTr="00A37D5E">
        <w:trPr>
          <w:trHeight w:val="480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4EAEE44F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6799759" w14:textId="77777777" w:rsidR="0018775C" w:rsidRDefault="0018775C" w:rsidP="0018775C">
            <w:pPr>
              <w:spacing w:after="12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1AFF359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61751C7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7A94530" w14:textId="77777777" w:rsidR="0018775C" w:rsidRDefault="0018775C" w:rsidP="0018775C">
            <w:pPr>
              <w:spacing w:after="120"/>
            </w:pPr>
          </w:p>
        </w:tc>
      </w:tr>
      <w:tr w:rsidR="0018775C" w14:paraId="34637FBA" w14:textId="1DC23A86" w:rsidTr="00A37D5E">
        <w:trPr>
          <w:trHeight w:val="48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3324ED78" w14:textId="5E6BCE0F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340932C" w14:textId="77777777" w:rsidR="0018775C" w:rsidRDefault="0018775C" w:rsidP="0018775C">
            <w:pPr>
              <w:spacing w:after="120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8C71994" w14:textId="3EF40A6B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B38C7C" w14:textId="77AC9C81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F4BF953" w14:textId="77777777" w:rsidR="0018775C" w:rsidRDefault="0018775C" w:rsidP="0018775C">
            <w:pPr>
              <w:spacing w:after="120"/>
            </w:pPr>
          </w:p>
        </w:tc>
      </w:tr>
      <w:tr w:rsidR="0018775C" w14:paraId="4E91A838" w14:textId="77777777" w:rsidTr="00A37D5E">
        <w:trPr>
          <w:trHeight w:val="480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080CED0B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2EE8101" w14:textId="77777777" w:rsidR="0018775C" w:rsidRDefault="0018775C" w:rsidP="0018775C">
            <w:pPr>
              <w:spacing w:after="12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2D8048A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43301AA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3D3C74C" w14:textId="77777777" w:rsidR="0018775C" w:rsidRDefault="0018775C" w:rsidP="0018775C">
            <w:pPr>
              <w:spacing w:after="120"/>
            </w:pPr>
          </w:p>
        </w:tc>
      </w:tr>
      <w:tr w:rsidR="0018775C" w14:paraId="4EF36318" w14:textId="33FC1668" w:rsidTr="00A37D5E">
        <w:trPr>
          <w:trHeight w:val="435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16A9873" w14:textId="09E59488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F03785E" w14:textId="77777777" w:rsidR="0018775C" w:rsidRDefault="0018775C" w:rsidP="0018775C">
            <w:pPr>
              <w:spacing w:after="120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E573E6" w14:textId="5E26BBE7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0848AA5" w14:textId="5D7585A3" w:rsidR="0018775C" w:rsidRDefault="0018775C" w:rsidP="0A04F9C9">
            <w:pPr>
              <w:spacing w:after="12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68F46AB2" w14:textId="77777777" w:rsidR="0018775C" w:rsidRDefault="0018775C" w:rsidP="0018775C">
            <w:pPr>
              <w:spacing w:after="120"/>
            </w:pPr>
          </w:p>
        </w:tc>
      </w:tr>
      <w:tr w:rsidR="0018775C" w14:paraId="100B937F" w14:textId="77777777" w:rsidTr="00A37D5E">
        <w:trPr>
          <w:trHeight w:val="405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79040CF6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B72433D" w14:textId="77777777" w:rsidR="0018775C" w:rsidRDefault="0018775C" w:rsidP="0018775C">
            <w:pPr>
              <w:spacing w:after="12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8A3707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266DE667" w14:textId="77777777" w:rsidR="0018775C" w:rsidRPr="0A04F9C9" w:rsidRDefault="0018775C" w:rsidP="0A04F9C9">
            <w:pPr>
              <w:spacing w:after="120"/>
              <w:rPr>
                <w:rFonts w:ascii="Times New Roman" w:eastAsia="Times New Roman" w:hAnsi="Times New Roman"/>
                <w:lang w:val="en-GB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12CD59B" w14:textId="77777777" w:rsidR="0018775C" w:rsidRDefault="0018775C" w:rsidP="0018775C">
            <w:pPr>
              <w:spacing w:after="120"/>
            </w:pPr>
          </w:p>
        </w:tc>
      </w:tr>
      <w:tr w:rsidR="0018775C" w14:paraId="54E1FD5D" w14:textId="6C34A6BF" w:rsidTr="00A37D5E">
        <w:trPr>
          <w:trHeight w:val="300"/>
        </w:trPr>
        <w:tc>
          <w:tcPr>
            <w:tcW w:w="28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D81CDBB" w14:textId="0094973C" w:rsidR="0018775C" w:rsidRDefault="0018775C" w:rsidP="0A04F9C9">
            <w:pPr>
              <w:spacing w:after="120"/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C51363F" w14:textId="77777777" w:rsidR="0018775C" w:rsidRDefault="0018775C" w:rsidP="0A04F9C9">
            <w:pPr>
              <w:spacing w:after="120"/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FA1A3E" w14:textId="5D7C157D" w:rsidR="0018775C" w:rsidRDefault="0018775C" w:rsidP="0A04F9C9">
            <w:pPr>
              <w:spacing w:after="120"/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F533AFF" w14:textId="7DA0315D" w:rsidR="0018775C" w:rsidRDefault="0018775C" w:rsidP="0A04F9C9">
            <w:pPr>
              <w:spacing w:after="120"/>
            </w:pP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3AEDE473" w14:textId="77777777" w:rsidR="0018775C" w:rsidRDefault="0018775C" w:rsidP="0A04F9C9">
            <w:pPr>
              <w:spacing w:after="120"/>
            </w:pPr>
          </w:p>
        </w:tc>
      </w:tr>
      <w:tr w:rsidR="0018775C" w14:paraId="48259DA1" w14:textId="77777777" w:rsidTr="00A37D5E">
        <w:trPr>
          <w:trHeight w:val="525"/>
        </w:trPr>
        <w:tc>
          <w:tcPr>
            <w:tcW w:w="28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56F8C167" w14:textId="77777777" w:rsidR="0018775C" w:rsidRDefault="0018775C" w:rsidP="0A04F9C9">
            <w:pPr>
              <w:spacing w:after="120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02065A9" w14:textId="77777777" w:rsidR="0018775C" w:rsidRDefault="0018775C" w:rsidP="0A04F9C9">
            <w:pPr>
              <w:spacing w:after="120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E8C4B0" w14:textId="77777777" w:rsidR="0018775C" w:rsidRDefault="0018775C" w:rsidP="0A04F9C9">
            <w:pPr>
              <w:spacing w:after="120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</w:tcPr>
          <w:p w14:paraId="1DCE4192" w14:textId="77777777" w:rsidR="0018775C" w:rsidRDefault="0018775C" w:rsidP="0A04F9C9">
            <w:pPr>
              <w:spacing w:after="12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CB64945" w14:textId="77777777" w:rsidR="0018775C" w:rsidRDefault="0018775C" w:rsidP="0A04F9C9">
            <w:pPr>
              <w:spacing w:after="120"/>
            </w:pPr>
          </w:p>
        </w:tc>
      </w:tr>
    </w:tbl>
    <w:p w14:paraId="5A6E9D19" w14:textId="32E0BA1C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b/>
          <w:bCs/>
          <w:lang w:val="en-GB"/>
        </w:rPr>
        <w:t xml:space="preserve"> </w:t>
      </w:r>
    </w:p>
    <w:p w14:paraId="3E7F00E3" w14:textId="77777777" w:rsidR="0018775C" w:rsidRDefault="14DE0A77" w:rsidP="0A04F9C9">
      <w:pPr>
        <w:spacing w:after="0"/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val="en-GB"/>
        </w:rPr>
      </w:pPr>
      <w:r w:rsidRPr="0A04F9C9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val="en-GB"/>
        </w:rPr>
        <w:t xml:space="preserve">Water Safety Area Committees that hold a surplus and do </w:t>
      </w:r>
      <w:r w:rsidRPr="0A04F9C9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u w:val="single"/>
          <w:lang w:val="en-GB"/>
        </w:rPr>
        <w:t>not</w:t>
      </w:r>
      <w:r w:rsidRPr="0A04F9C9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val="en-GB"/>
        </w:rPr>
        <w:t xml:space="preserve"> identify projects for the use of these funds will not be eligible for a grant from Water Safety </w:t>
      </w:r>
      <w:r w:rsidR="0033634D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val="en-GB"/>
        </w:rPr>
        <w:t xml:space="preserve">Ireland </w:t>
      </w:r>
      <w:r w:rsidRPr="0A04F9C9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val="en-GB"/>
        </w:rPr>
        <w:t>that year.</w:t>
      </w:r>
    </w:p>
    <w:p w14:paraId="71EC2D99" w14:textId="7ACA507F" w:rsidR="14DE0A77" w:rsidRDefault="14DE0A77" w:rsidP="0A04F9C9">
      <w:pPr>
        <w:spacing w:after="0"/>
      </w:pPr>
      <w:r>
        <w:br/>
      </w:r>
      <w:r w:rsidRPr="0A04F9C9">
        <w:rPr>
          <w:rFonts w:ascii="Times New Roman" w:eastAsia="Times New Roman" w:hAnsi="Times New Roman"/>
          <w:b/>
          <w:bCs/>
          <w:i/>
          <w:iCs/>
          <w:color w:val="FF0000"/>
          <w:sz w:val="28"/>
          <w:szCs w:val="28"/>
          <w:lang w:val="en-GB"/>
        </w:rPr>
        <w:t xml:space="preserve"> </w:t>
      </w:r>
    </w:p>
    <w:p w14:paraId="750CAC70" w14:textId="237B9DE9" w:rsidR="14DE0A77" w:rsidRPr="0033634D" w:rsidRDefault="14DE0A77" w:rsidP="0015341A">
      <w:pPr>
        <w:tabs>
          <w:tab w:val="left" w:pos="3402"/>
          <w:tab w:val="left" w:pos="6946"/>
        </w:tabs>
        <w:spacing w:after="0"/>
        <w:jc w:val="center"/>
      </w:pPr>
      <w:r w:rsidRPr="0A04F9C9">
        <w:rPr>
          <w:rFonts w:ascii="Times New Roman" w:eastAsia="Times New Roman" w:hAnsi="Times New Roman"/>
          <w:b/>
          <w:bCs/>
          <w:lang w:val="en-GB"/>
        </w:rPr>
        <w:lastRenderedPageBreak/>
        <w:t xml:space="preserve"> </w:t>
      </w:r>
      <w:r w:rsidR="0015341A" w:rsidRPr="008D4DD3">
        <w:rPr>
          <w:rFonts w:ascii="Times New Roman" w:eastAsia="Times New Roman" w:hAnsi="Times New Roman"/>
          <w:b/>
          <w:bCs/>
          <w:sz w:val="28"/>
          <w:szCs w:val="28"/>
          <w:u w:val="single"/>
          <w:lang w:val="en-GB"/>
        </w:rPr>
        <w:t xml:space="preserve">                                           </w:t>
      </w:r>
      <w:r w:rsidR="0015341A" w:rsidRPr="008D4DD3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 WSAC</w:t>
      </w:r>
      <w:r w:rsidR="0015341A">
        <w:t xml:space="preserve"> </w:t>
      </w:r>
      <w:r w:rsidRPr="0033634D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Bank Reconciliation</w:t>
      </w:r>
    </w:p>
    <w:p w14:paraId="0306D6BF" w14:textId="300484A2" w:rsidR="14DE0A77" w:rsidRPr="0033634D" w:rsidRDefault="14DE0A77" w:rsidP="0A04F9C9">
      <w:pPr>
        <w:spacing w:after="0"/>
      </w:pPr>
      <w:r w:rsidRPr="0033634D">
        <w:rPr>
          <w:rFonts w:ascii="Times New Roman" w:eastAsia="Times New Roman" w:hAnsi="Times New Roman"/>
          <w:lang w:val="en-GB"/>
        </w:rPr>
        <w:t xml:space="preserve"> </w:t>
      </w:r>
    </w:p>
    <w:p w14:paraId="3492D8C9" w14:textId="28ABCAC4" w:rsidR="14DE0A77" w:rsidRPr="0033634D" w:rsidRDefault="14DE0A77" w:rsidP="0A04F9C9">
      <w:pPr>
        <w:spacing w:after="0"/>
        <w:jc w:val="both"/>
      </w:pPr>
      <w:r w:rsidRPr="0033634D">
        <w:rPr>
          <w:rFonts w:ascii="Times New Roman" w:eastAsia="Times New Roman" w:hAnsi="Times New Roman"/>
          <w:lang w:val="en-GB"/>
        </w:rPr>
        <w:t xml:space="preserve"> </w:t>
      </w:r>
    </w:p>
    <w:p w14:paraId="4BF5808B" w14:textId="5FB3F596" w:rsidR="14DE0A77" w:rsidRPr="0033634D" w:rsidRDefault="14DE0A77" w:rsidP="0A04F9C9">
      <w:pPr>
        <w:tabs>
          <w:tab w:val="left" w:pos="3969"/>
          <w:tab w:val="left" w:pos="4535"/>
        </w:tabs>
        <w:spacing w:after="0"/>
        <w:jc w:val="both"/>
        <w:rPr>
          <w:rFonts w:ascii="Times New Roman" w:eastAsia="Times New Roman" w:hAnsi="Times New Roman"/>
          <w:lang w:val="en-GB"/>
        </w:rPr>
      </w:pPr>
      <w:r w:rsidRPr="0033634D">
        <w:rPr>
          <w:rFonts w:ascii="Times New Roman" w:eastAsia="Times New Roman" w:hAnsi="Times New Roman"/>
          <w:b/>
          <w:bCs/>
          <w:lang w:val="en-GB"/>
        </w:rPr>
        <w:t>Balance</w:t>
      </w:r>
      <w:r w:rsidRPr="0033634D">
        <w:rPr>
          <w:rFonts w:ascii="Times New Roman" w:eastAsia="Times New Roman" w:hAnsi="Times New Roman"/>
          <w:lang w:val="en-GB"/>
        </w:rPr>
        <w:t xml:space="preserve"> in Bank </w:t>
      </w:r>
      <w:proofErr w:type="gramStart"/>
      <w:r w:rsidRPr="0033634D">
        <w:rPr>
          <w:rFonts w:ascii="Times New Roman" w:eastAsia="Times New Roman" w:hAnsi="Times New Roman"/>
          <w:lang w:val="en-GB"/>
        </w:rPr>
        <w:t>at</w:t>
      </w:r>
      <w:proofErr w:type="gramEnd"/>
      <w:r w:rsidRPr="0033634D">
        <w:rPr>
          <w:rFonts w:ascii="Times New Roman" w:eastAsia="Times New Roman" w:hAnsi="Times New Roman"/>
          <w:lang w:val="en-GB"/>
        </w:rPr>
        <w:t xml:space="preserve"> 31</w:t>
      </w:r>
      <w:r w:rsidRPr="0033634D">
        <w:rPr>
          <w:rFonts w:ascii="Times New Roman" w:eastAsia="Times New Roman" w:hAnsi="Times New Roman"/>
          <w:vertAlign w:val="superscript"/>
          <w:lang w:val="en-GB"/>
        </w:rPr>
        <w:t>st</w:t>
      </w:r>
      <w:r w:rsidRPr="0033634D">
        <w:rPr>
          <w:rFonts w:ascii="Times New Roman" w:eastAsia="Times New Roman" w:hAnsi="Times New Roman"/>
          <w:lang w:val="en-GB"/>
        </w:rPr>
        <w:t xml:space="preserve"> December 20</w:t>
      </w:r>
      <w:r w:rsidRPr="0033634D">
        <w:rPr>
          <w:rFonts w:ascii="Times New Roman" w:eastAsia="Times New Roman" w:hAnsi="Times New Roman"/>
          <w:u w:val="single"/>
          <w:lang w:val="en-GB"/>
        </w:rPr>
        <w:t xml:space="preserve">      </w:t>
      </w:r>
      <w:r w:rsidRPr="0033634D">
        <w:tab/>
      </w:r>
      <w:r w:rsidRPr="0033634D">
        <w:rPr>
          <w:rFonts w:ascii="Times New Roman" w:eastAsia="Times New Roman" w:hAnsi="Times New Roman"/>
          <w:lang w:val="en-GB"/>
        </w:rPr>
        <w:t>€ _________________</w:t>
      </w:r>
      <w:r w:rsidRPr="0033634D">
        <w:tab/>
      </w:r>
    </w:p>
    <w:p w14:paraId="0E6B202A" w14:textId="61452AA3" w:rsidR="14DE0A77" w:rsidRPr="0033634D" w:rsidRDefault="14DE0A77" w:rsidP="0033634D">
      <w:pPr>
        <w:spacing w:after="0"/>
        <w:ind w:left="720"/>
        <w:jc w:val="both"/>
      </w:pPr>
      <w:r w:rsidRPr="0033634D">
        <w:rPr>
          <w:rFonts w:ascii="Times New Roman" w:eastAsia="Times New Roman" w:hAnsi="Times New Roman"/>
          <w:lang w:val="en-GB"/>
        </w:rPr>
        <w:t>(As per certificate)</w:t>
      </w:r>
    </w:p>
    <w:p w14:paraId="3E26D194" w14:textId="7DF57891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1D3741E7" w14:textId="10C59DB3" w:rsidR="14DE0A77" w:rsidRDefault="14DE0A77" w:rsidP="0A04F9C9">
      <w:pPr>
        <w:tabs>
          <w:tab w:val="left" w:pos="709"/>
          <w:tab w:val="left" w:pos="3969"/>
          <w:tab w:val="left" w:pos="7937"/>
          <w:tab w:val="left" w:pos="8080"/>
        </w:tabs>
        <w:spacing w:after="0"/>
        <w:jc w:val="both"/>
        <w:rPr>
          <w:rFonts w:ascii="Times New Roman" w:eastAsia="Times New Roman" w:hAnsi="Times New Roman"/>
          <w:u w:val="single"/>
          <w:lang w:val="en-GB"/>
        </w:rPr>
      </w:pPr>
      <w:r w:rsidRPr="0A04F9C9">
        <w:rPr>
          <w:rFonts w:ascii="Times New Roman" w:eastAsia="Times New Roman" w:hAnsi="Times New Roman"/>
          <w:b/>
          <w:bCs/>
          <w:lang w:val="en-GB"/>
        </w:rPr>
        <w:t xml:space="preserve">Less </w:t>
      </w:r>
      <w:r>
        <w:tab/>
      </w:r>
      <w:r w:rsidRPr="0A04F9C9">
        <w:rPr>
          <w:rFonts w:ascii="Times New Roman" w:eastAsia="Times New Roman" w:hAnsi="Times New Roman"/>
          <w:lang w:val="en-GB"/>
        </w:rPr>
        <w:t>Cheques written in the year 20</w:t>
      </w:r>
      <w:r>
        <w:tab/>
      </w:r>
      <w:r w:rsidRPr="0A04F9C9">
        <w:rPr>
          <w:rFonts w:ascii="Times New Roman" w:eastAsia="Times New Roman" w:hAnsi="Times New Roman"/>
          <w:lang w:val="en-GB"/>
        </w:rPr>
        <w:t>, but not cashed before 31 December 20</w:t>
      </w:r>
      <w:r w:rsidRPr="0A04F9C9">
        <w:rPr>
          <w:rFonts w:ascii="Times New Roman" w:eastAsia="Times New Roman" w:hAnsi="Times New Roman"/>
          <w:u w:val="single"/>
          <w:lang w:val="en-GB"/>
        </w:rPr>
        <w:t xml:space="preserve"> </w:t>
      </w:r>
      <w:r w:rsidR="0033634D">
        <w:rPr>
          <w:rFonts w:ascii="Times New Roman" w:eastAsia="Times New Roman" w:hAnsi="Times New Roman"/>
          <w:u w:val="single"/>
          <w:lang w:val="en-GB"/>
        </w:rPr>
        <w:t xml:space="preserve">      </w:t>
      </w:r>
      <w:r>
        <w:tab/>
      </w:r>
      <w:r>
        <w:tab/>
      </w:r>
      <w:r>
        <w:tab/>
      </w:r>
    </w:p>
    <w:p w14:paraId="05369F8A" w14:textId="083F877D" w:rsidR="14DE0A77" w:rsidRDefault="0033634D" w:rsidP="0A04F9C9">
      <w:pPr>
        <w:tabs>
          <w:tab w:val="left" w:pos="709"/>
          <w:tab w:val="left" w:pos="2694"/>
        </w:tabs>
        <w:spacing w:after="0"/>
        <w:jc w:val="both"/>
      </w:pPr>
      <w:r>
        <w:rPr>
          <w:rFonts w:ascii="Times New Roman" w:eastAsia="Times New Roman" w:hAnsi="Times New Roman"/>
          <w:lang w:val="en-GB"/>
        </w:rPr>
        <w:tab/>
      </w:r>
      <w:r w:rsidR="14DE0A77" w:rsidRPr="0A04F9C9">
        <w:rPr>
          <w:rFonts w:ascii="Times New Roman" w:eastAsia="Times New Roman" w:hAnsi="Times New Roman"/>
          <w:lang w:val="en-GB"/>
        </w:rPr>
        <w:t>(Will appear in 20</w:t>
      </w:r>
      <w:r>
        <w:rPr>
          <w:rFonts w:ascii="Times New Roman" w:eastAsia="Times New Roman" w:hAnsi="Times New Roman"/>
          <w:u w:val="single"/>
          <w:lang w:val="en-GB"/>
        </w:rPr>
        <w:t xml:space="preserve">    </w:t>
      </w:r>
      <w:r w:rsidR="14DE0A77" w:rsidRPr="0A04F9C9">
        <w:rPr>
          <w:rFonts w:ascii="Times New Roman" w:eastAsia="Times New Roman" w:hAnsi="Times New Roman"/>
          <w:lang w:val="en-GB"/>
        </w:rPr>
        <w:t xml:space="preserve"> statements)</w:t>
      </w:r>
    </w:p>
    <w:p w14:paraId="1C047167" w14:textId="37845FA3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76DF61C0" w14:textId="0C0A986E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1128"/>
        <w:gridCol w:w="3180"/>
        <w:gridCol w:w="1095"/>
        <w:gridCol w:w="3134"/>
      </w:tblGrid>
      <w:tr w:rsidR="0A04F9C9" w14:paraId="11FF900C" w14:textId="77777777" w:rsidTr="0A04F9C9">
        <w:trPr>
          <w:trHeight w:val="300"/>
        </w:trPr>
        <w:tc>
          <w:tcPr>
            <w:tcW w:w="1128" w:type="dxa"/>
            <w:tcMar>
              <w:left w:w="108" w:type="dxa"/>
              <w:right w:w="108" w:type="dxa"/>
            </w:tcMar>
          </w:tcPr>
          <w:p w14:paraId="4DFF2469" w14:textId="31E51268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3180" w:type="dxa"/>
            <w:tcMar>
              <w:left w:w="108" w:type="dxa"/>
              <w:right w:w="108" w:type="dxa"/>
            </w:tcMar>
          </w:tcPr>
          <w:p w14:paraId="7533FFF3" w14:textId="09784D07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b/>
                <w:bCs/>
                <w:u w:val="single"/>
                <w:lang w:val="en-GB"/>
              </w:rPr>
              <w:t>Cheque No.</w:t>
            </w:r>
          </w:p>
        </w:tc>
        <w:tc>
          <w:tcPr>
            <w:tcW w:w="1095" w:type="dxa"/>
            <w:tcMar>
              <w:left w:w="108" w:type="dxa"/>
              <w:right w:w="108" w:type="dxa"/>
            </w:tcMar>
          </w:tcPr>
          <w:p w14:paraId="4974EBF2" w14:textId="452C420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3134" w:type="dxa"/>
            <w:tcMar>
              <w:left w:w="108" w:type="dxa"/>
              <w:right w:w="108" w:type="dxa"/>
            </w:tcMar>
          </w:tcPr>
          <w:p w14:paraId="6C1B6BDF" w14:textId="14418555" w:rsidR="0A04F9C9" w:rsidRPr="000F69AC" w:rsidRDefault="0A04F9C9" w:rsidP="0A04F9C9">
            <w:pPr>
              <w:pStyle w:val="Heading4"/>
              <w:spacing w:before="0"/>
              <w:jc w:val="both"/>
              <w:rPr>
                <w:i w:val="0"/>
                <w:iCs w:val="0"/>
              </w:rPr>
            </w:pPr>
            <w:r w:rsidRPr="000F69AC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color w:val="000000" w:themeColor="text1"/>
                <w:u w:val="single"/>
                <w:lang w:val="en-GB"/>
              </w:rPr>
              <w:t xml:space="preserve">Amount </w:t>
            </w:r>
          </w:p>
        </w:tc>
      </w:tr>
      <w:tr w:rsidR="0A04F9C9" w14:paraId="177C2E15" w14:textId="77777777" w:rsidTr="0A04F9C9">
        <w:trPr>
          <w:trHeight w:val="630"/>
        </w:trPr>
        <w:tc>
          <w:tcPr>
            <w:tcW w:w="1128" w:type="dxa"/>
            <w:tcMar>
              <w:left w:w="108" w:type="dxa"/>
              <w:right w:w="108" w:type="dxa"/>
            </w:tcMar>
          </w:tcPr>
          <w:p w14:paraId="2CC5CAA0" w14:textId="52794E43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80" w:type="dxa"/>
            <w:tcBorders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02005A2" w14:textId="39B5096F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095" w:type="dxa"/>
            <w:tcMar>
              <w:left w:w="108" w:type="dxa"/>
              <w:right w:w="108" w:type="dxa"/>
            </w:tcMar>
          </w:tcPr>
          <w:p w14:paraId="17884DBB" w14:textId="76AC2AC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34" w:type="dxa"/>
            <w:tcBorders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73FBA59" w14:textId="20DDCEAE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2F358E54" w14:textId="77777777" w:rsidTr="0A04F9C9">
        <w:trPr>
          <w:trHeight w:val="630"/>
        </w:trPr>
        <w:tc>
          <w:tcPr>
            <w:tcW w:w="1128" w:type="dxa"/>
            <w:tcMar>
              <w:left w:w="108" w:type="dxa"/>
              <w:right w:w="108" w:type="dxa"/>
            </w:tcMar>
          </w:tcPr>
          <w:p w14:paraId="727333E3" w14:textId="1F987738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FC1B955" w14:textId="672C1EC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095" w:type="dxa"/>
            <w:tcMar>
              <w:left w:w="108" w:type="dxa"/>
              <w:right w:w="108" w:type="dxa"/>
            </w:tcMar>
          </w:tcPr>
          <w:p w14:paraId="1AE3D6D6" w14:textId="489A989E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34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4A5E99F" w14:textId="7E6713E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06418C7D" w14:textId="77777777" w:rsidTr="0A04F9C9">
        <w:trPr>
          <w:trHeight w:val="630"/>
        </w:trPr>
        <w:tc>
          <w:tcPr>
            <w:tcW w:w="1128" w:type="dxa"/>
            <w:tcMar>
              <w:left w:w="108" w:type="dxa"/>
              <w:right w:w="108" w:type="dxa"/>
            </w:tcMar>
          </w:tcPr>
          <w:p w14:paraId="451F0312" w14:textId="4DD05356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EF6D7EE" w14:textId="10FFD511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095" w:type="dxa"/>
            <w:tcMar>
              <w:left w:w="108" w:type="dxa"/>
              <w:right w:w="108" w:type="dxa"/>
            </w:tcMar>
          </w:tcPr>
          <w:p w14:paraId="09F7CB1A" w14:textId="12C6428C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34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2084A3D" w14:textId="57036BE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3619213F" w14:textId="77777777" w:rsidTr="0A04F9C9">
        <w:trPr>
          <w:trHeight w:val="630"/>
        </w:trPr>
        <w:tc>
          <w:tcPr>
            <w:tcW w:w="1128" w:type="dxa"/>
            <w:tcMar>
              <w:left w:w="108" w:type="dxa"/>
              <w:right w:w="108" w:type="dxa"/>
            </w:tcMar>
          </w:tcPr>
          <w:p w14:paraId="1467274F" w14:textId="6D7F034A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DE7C1FC" w14:textId="16946404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095" w:type="dxa"/>
            <w:tcMar>
              <w:left w:w="108" w:type="dxa"/>
              <w:right w:w="108" w:type="dxa"/>
            </w:tcMar>
          </w:tcPr>
          <w:p w14:paraId="0EC4105D" w14:textId="45E9D153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34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6DDF44C" w14:textId="3DCCB2E6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2F408E3E" w14:textId="77777777" w:rsidTr="0A04F9C9">
        <w:trPr>
          <w:trHeight w:val="630"/>
        </w:trPr>
        <w:tc>
          <w:tcPr>
            <w:tcW w:w="1128" w:type="dxa"/>
            <w:tcMar>
              <w:left w:w="108" w:type="dxa"/>
              <w:right w:w="108" w:type="dxa"/>
            </w:tcMar>
          </w:tcPr>
          <w:p w14:paraId="38039108" w14:textId="20B7A637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1D39466" w14:textId="086F2367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095" w:type="dxa"/>
            <w:tcMar>
              <w:left w:w="108" w:type="dxa"/>
              <w:right w:w="108" w:type="dxa"/>
            </w:tcMar>
          </w:tcPr>
          <w:p w14:paraId="7ABCB0A5" w14:textId="006C718F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34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CD1079F" w14:textId="23C1340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733ACAE0" w14:textId="77777777" w:rsidTr="0A04F9C9">
        <w:trPr>
          <w:trHeight w:val="630"/>
        </w:trPr>
        <w:tc>
          <w:tcPr>
            <w:tcW w:w="1128" w:type="dxa"/>
            <w:tcMar>
              <w:left w:w="108" w:type="dxa"/>
              <w:right w:w="108" w:type="dxa"/>
            </w:tcMar>
          </w:tcPr>
          <w:p w14:paraId="45770E7B" w14:textId="66D0D151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0E51124" w14:textId="43EF368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095" w:type="dxa"/>
            <w:tcMar>
              <w:left w:w="108" w:type="dxa"/>
              <w:right w:w="108" w:type="dxa"/>
            </w:tcMar>
          </w:tcPr>
          <w:p w14:paraId="01130A3A" w14:textId="6DBA7087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34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A3D9AF3" w14:textId="54CFC6B4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42B09171" w14:textId="77777777" w:rsidTr="0A04F9C9">
        <w:trPr>
          <w:trHeight w:val="630"/>
        </w:trPr>
        <w:tc>
          <w:tcPr>
            <w:tcW w:w="1128" w:type="dxa"/>
            <w:tcMar>
              <w:left w:w="108" w:type="dxa"/>
              <w:right w:w="108" w:type="dxa"/>
            </w:tcMar>
          </w:tcPr>
          <w:p w14:paraId="6F2396D8" w14:textId="4BF21A40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DC0D4BF" w14:textId="7DA03D8D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095" w:type="dxa"/>
            <w:tcMar>
              <w:left w:w="108" w:type="dxa"/>
              <w:right w:w="108" w:type="dxa"/>
            </w:tcMar>
          </w:tcPr>
          <w:p w14:paraId="5A8F1905" w14:textId="56B1E43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34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665A967" w14:textId="1A4F85F6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39805A10" w14:textId="77777777" w:rsidTr="0A04F9C9">
        <w:trPr>
          <w:trHeight w:val="630"/>
        </w:trPr>
        <w:tc>
          <w:tcPr>
            <w:tcW w:w="1128" w:type="dxa"/>
            <w:tcMar>
              <w:left w:w="108" w:type="dxa"/>
              <w:right w:w="108" w:type="dxa"/>
            </w:tcMar>
          </w:tcPr>
          <w:p w14:paraId="3AA05ACC" w14:textId="779AEB2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380EAA4" w14:textId="4E592C3C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095" w:type="dxa"/>
            <w:tcMar>
              <w:left w:w="108" w:type="dxa"/>
              <w:right w:w="108" w:type="dxa"/>
            </w:tcMar>
          </w:tcPr>
          <w:p w14:paraId="45FF0787" w14:textId="464CA917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34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7551FB1" w14:textId="2A5458EC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3DAB618D" w14:textId="77777777" w:rsidTr="0A04F9C9">
        <w:trPr>
          <w:trHeight w:val="630"/>
        </w:trPr>
        <w:tc>
          <w:tcPr>
            <w:tcW w:w="1128" w:type="dxa"/>
            <w:tcMar>
              <w:left w:w="108" w:type="dxa"/>
              <w:right w:w="108" w:type="dxa"/>
            </w:tcMar>
          </w:tcPr>
          <w:p w14:paraId="354EC410" w14:textId="3F3407B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C1C9B40" w14:textId="25E695BE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095" w:type="dxa"/>
            <w:tcMar>
              <w:left w:w="108" w:type="dxa"/>
              <w:right w:w="108" w:type="dxa"/>
            </w:tcMar>
          </w:tcPr>
          <w:p w14:paraId="1C37ED4A" w14:textId="77FE6A30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34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8195FEB" w14:textId="7E248856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32D51A6E" w14:textId="77777777" w:rsidTr="0A04F9C9">
        <w:trPr>
          <w:trHeight w:val="630"/>
        </w:trPr>
        <w:tc>
          <w:tcPr>
            <w:tcW w:w="1128" w:type="dxa"/>
            <w:tcMar>
              <w:left w:w="108" w:type="dxa"/>
              <w:right w:w="108" w:type="dxa"/>
            </w:tcMar>
          </w:tcPr>
          <w:p w14:paraId="00C635A6" w14:textId="0522CBA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80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07395C5D" w14:textId="6C27991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095" w:type="dxa"/>
            <w:tcMar>
              <w:left w:w="108" w:type="dxa"/>
              <w:right w:w="108" w:type="dxa"/>
            </w:tcMar>
          </w:tcPr>
          <w:p w14:paraId="76AFBEDC" w14:textId="0DC8D2FE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134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2EB8DD7" w14:textId="0D1E7C23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</w:tbl>
    <w:p w14:paraId="6399E9FD" w14:textId="45D236B5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0E59BF3D" w14:textId="25BC808C" w:rsidR="14DE0A77" w:rsidRDefault="14DE0A77" w:rsidP="0A04F9C9">
      <w:pPr>
        <w:tabs>
          <w:tab w:val="left" w:pos="5529"/>
          <w:tab w:val="left" w:pos="5812"/>
          <w:tab w:val="left" w:pos="6236"/>
        </w:tabs>
        <w:spacing w:after="0"/>
        <w:ind w:firstLine="720"/>
        <w:jc w:val="both"/>
        <w:rPr>
          <w:rFonts w:ascii="Times New Roman" w:eastAsia="Times New Roman" w:hAnsi="Times New Roman"/>
          <w:b/>
          <w:bCs/>
          <w:lang w:val="en-GB"/>
        </w:rPr>
      </w:pPr>
      <w:r w:rsidRPr="0A04F9C9">
        <w:rPr>
          <w:rFonts w:ascii="Times New Roman" w:eastAsia="Times New Roman" w:hAnsi="Times New Roman"/>
          <w:b/>
          <w:bCs/>
          <w:lang w:val="en-GB"/>
        </w:rPr>
        <w:t>Total uncashed cheques</w:t>
      </w:r>
      <w:r>
        <w:tab/>
      </w:r>
      <w:r>
        <w:tab/>
      </w:r>
      <w:r>
        <w:tab/>
      </w:r>
      <w:r w:rsidRPr="0A04F9C9">
        <w:rPr>
          <w:rFonts w:ascii="Times New Roman" w:eastAsia="Times New Roman" w:hAnsi="Times New Roman"/>
          <w:b/>
          <w:bCs/>
          <w:lang w:val="en-GB"/>
        </w:rPr>
        <w:t xml:space="preserve"> € </w:t>
      </w:r>
      <w:r>
        <w:tab/>
      </w:r>
      <w:r>
        <w:tab/>
      </w:r>
      <w:r>
        <w:tab/>
      </w:r>
    </w:p>
    <w:p w14:paraId="44E7438D" w14:textId="583DEA42" w:rsidR="14DE0A77" w:rsidRDefault="14DE0A77" w:rsidP="0A04F9C9">
      <w:pPr>
        <w:tabs>
          <w:tab w:val="left" w:pos="5529"/>
          <w:tab w:val="left" w:pos="5812"/>
          <w:tab w:val="left" w:pos="6236"/>
        </w:tabs>
        <w:spacing w:after="0"/>
        <w:ind w:firstLine="720"/>
        <w:jc w:val="both"/>
      </w:pPr>
      <w:r w:rsidRPr="0A04F9C9">
        <w:rPr>
          <w:rFonts w:ascii="Times New Roman" w:eastAsia="Times New Roman" w:hAnsi="Times New Roman"/>
          <w:b/>
          <w:bCs/>
          <w:lang w:val="en-GB"/>
        </w:rPr>
        <w:t xml:space="preserve"> </w:t>
      </w:r>
    </w:p>
    <w:p w14:paraId="4AC75AC5" w14:textId="3B7F33DC" w:rsidR="14DE0A77" w:rsidRDefault="14DE0A77" w:rsidP="0A04F9C9">
      <w:pPr>
        <w:tabs>
          <w:tab w:val="left" w:pos="4678"/>
          <w:tab w:val="left" w:pos="5102"/>
          <w:tab w:val="left" w:pos="5529"/>
          <w:tab w:val="left" w:pos="5812"/>
          <w:tab w:val="left" w:pos="6236"/>
        </w:tabs>
        <w:spacing w:after="0"/>
        <w:ind w:firstLine="720"/>
        <w:jc w:val="both"/>
      </w:pPr>
      <w:r w:rsidRPr="0A04F9C9">
        <w:rPr>
          <w:rFonts w:ascii="Times New Roman" w:eastAsia="Times New Roman" w:hAnsi="Times New Roman"/>
          <w:b/>
          <w:bCs/>
          <w:lang w:val="en-GB"/>
        </w:rPr>
        <w:t>Reconciled Balance on hand at 31</w:t>
      </w:r>
      <w:r w:rsidR="0033634D">
        <w:rPr>
          <w:rFonts w:ascii="Times New Roman" w:eastAsia="Times New Roman" w:hAnsi="Times New Roman"/>
          <w:b/>
          <w:bCs/>
          <w:lang w:val="en-GB"/>
        </w:rPr>
        <w:t>st</w:t>
      </w:r>
      <w:r w:rsidRPr="0A04F9C9">
        <w:rPr>
          <w:rFonts w:ascii="Times New Roman" w:eastAsia="Times New Roman" w:hAnsi="Times New Roman"/>
          <w:b/>
          <w:bCs/>
          <w:lang w:val="en-GB"/>
        </w:rPr>
        <w:t xml:space="preserve"> December 20</w:t>
      </w:r>
      <w:r w:rsidRPr="0A04F9C9">
        <w:rPr>
          <w:rFonts w:ascii="Times New Roman" w:eastAsia="Times New Roman" w:hAnsi="Times New Roman"/>
          <w:u w:val="single"/>
          <w:lang w:val="en-GB"/>
        </w:rPr>
        <w:t xml:space="preserve">  </w:t>
      </w:r>
      <w:proofErr w:type="gramStart"/>
      <w:r w:rsidRPr="0A04F9C9">
        <w:rPr>
          <w:rFonts w:ascii="Times New Roman" w:eastAsia="Times New Roman" w:hAnsi="Times New Roman"/>
          <w:u w:val="single"/>
          <w:lang w:val="en-GB"/>
        </w:rPr>
        <w:t xml:space="preserve">  </w:t>
      </w:r>
      <w:r w:rsidRPr="0A04F9C9">
        <w:rPr>
          <w:rFonts w:ascii="Times New Roman" w:eastAsia="Times New Roman" w:hAnsi="Times New Roman"/>
          <w:b/>
          <w:bCs/>
          <w:lang w:val="en-GB"/>
        </w:rPr>
        <w:t>:</w:t>
      </w:r>
      <w:proofErr w:type="gramEnd"/>
      <w:r>
        <w:tab/>
      </w:r>
      <w:r w:rsidRPr="0A04F9C9">
        <w:rPr>
          <w:rFonts w:ascii="Times New Roman" w:eastAsia="Times New Roman" w:hAnsi="Times New Roman"/>
          <w:b/>
          <w:bCs/>
          <w:lang w:val="en-GB"/>
        </w:rPr>
        <w:t>€ _____________</w:t>
      </w:r>
    </w:p>
    <w:p w14:paraId="341BC182" w14:textId="725B5987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b/>
          <w:bCs/>
          <w:lang w:val="en-GB"/>
        </w:rPr>
        <w:t xml:space="preserve"> </w:t>
      </w:r>
    </w:p>
    <w:p w14:paraId="3F829891" w14:textId="13EC17AF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>Please return this form completed together with Bank Certificates of Balance before 31</w:t>
      </w:r>
      <w:r w:rsidRPr="0A04F9C9">
        <w:rPr>
          <w:rFonts w:ascii="Times New Roman" w:eastAsia="Times New Roman" w:hAnsi="Times New Roman"/>
          <w:vertAlign w:val="superscript"/>
          <w:lang w:val="en-GB"/>
        </w:rPr>
        <w:t>st</w:t>
      </w:r>
      <w:r w:rsidRPr="0A04F9C9">
        <w:rPr>
          <w:rFonts w:ascii="Times New Roman" w:eastAsia="Times New Roman" w:hAnsi="Times New Roman"/>
          <w:lang w:val="en-GB"/>
        </w:rPr>
        <w:t xml:space="preserve"> January.</w:t>
      </w:r>
    </w:p>
    <w:p w14:paraId="57DD25C3" w14:textId="576961DD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077FDDD7" w14:textId="537C6FE9" w:rsidR="0033634D" w:rsidRDefault="14DE0A77" w:rsidP="0033634D">
      <w:pPr>
        <w:spacing w:after="0"/>
        <w:jc w:val="both"/>
        <w:rPr>
          <w:rFonts w:ascii="Times New Roman" w:eastAsia="Times New Roman" w:hAnsi="Times New Roman"/>
          <w:lang w:val="en-GB"/>
        </w:rPr>
      </w:pPr>
      <w:r w:rsidRPr="0A04F9C9">
        <w:rPr>
          <w:rFonts w:ascii="Times New Roman" w:eastAsia="Times New Roman" w:hAnsi="Times New Roman"/>
          <w:lang w:val="en-GB"/>
        </w:rPr>
        <w:t xml:space="preserve">Signed: </w:t>
      </w:r>
      <w:r w:rsidR="0033634D">
        <w:rPr>
          <w:u w:val="single"/>
        </w:rPr>
        <w:tab/>
      </w:r>
      <w:r w:rsidR="0033634D">
        <w:rPr>
          <w:u w:val="single"/>
        </w:rPr>
        <w:tab/>
      </w:r>
      <w:r w:rsidR="0033634D">
        <w:rPr>
          <w:u w:val="single"/>
        </w:rPr>
        <w:tab/>
      </w:r>
      <w:r w:rsidR="001478FE">
        <w:rPr>
          <w:u w:val="single"/>
        </w:rPr>
        <w:tab/>
      </w:r>
      <w:r w:rsidR="0033634D">
        <w:rPr>
          <w:u w:val="single"/>
        </w:rPr>
        <w:tab/>
      </w:r>
      <w:r>
        <w:tab/>
      </w:r>
      <w:r>
        <w:tab/>
      </w:r>
      <w:r w:rsidRPr="0A04F9C9">
        <w:rPr>
          <w:rFonts w:ascii="Times New Roman" w:eastAsia="Times New Roman" w:hAnsi="Times New Roman"/>
          <w:lang w:val="en-GB"/>
        </w:rPr>
        <w:t>Date: _______________</w:t>
      </w:r>
    </w:p>
    <w:p w14:paraId="501F328B" w14:textId="77777777" w:rsidR="0015341A" w:rsidRDefault="0015341A" w:rsidP="0033634D">
      <w:pPr>
        <w:spacing w:after="0"/>
        <w:jc w:val="both"/>
        <w:rPr>
          <w:rFonts w:ascii="Times New Roman" w:eastAsia="Times New Roman" w:hAnsi="Times New Roman"/>
          <w:lang w:val="en-GB"/>
        </w:rPr>
      </w:pPr>
    </w:p>
    <w:p w14:paraId="48530F4A" w14:textId="4FDA5F1E" w:rsidR="14DE0A77" w:rsidRDefault="0033634D" w:rsidP="0033634D">
      <w:pPr>
        <w:spacing w:after="0"/>
        <w:ind w:left="1440" w:firstLine="720"/>
        <w:jc w:val="both"/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en-GB"/>
        </w:rPr>
        <w:lastRenderedPageBreak/>
        <w:t xml:space="preserve">                                       </w:t>
      </w:r>
      <w:r w:rsidR="14DE0A77" w:rsidRPr="0A04F9C9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WSAC Equipment</w:t>
      </w:r>
    </w:p>
    <w:p w14:paraId="5B11CEAD" w14:textId="76BE805B" w:rsidR="14DE0A77" w:rsidRDefault="0033634D" w:rsidP="0A04F9C9">
      <w:pPr>
        <w:spacing w:after="0"/>
        <w:jc w:val="both"/>
      </w:pPr>
      <w:r>
        <w:rPr>
          <w:rFonts w:ascii="Times New Roman" w:eastAsia="Times New Roman" w:hAnsi="Times New Roman"/>
          <w:lang w:val="en-GB"/>
        </w:rPr>
        <w:tab/>
      </w:r>
      <w:r w:rsidR="14DE0A77"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2A53CCD8" w14:textId="18C6B275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65CE6ED0" w14:textId="3FA003AC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B8E4F38" w14:textId="72BE74A4" w:rsidR="14DE0A77" w:rsidRDefault="14DE0A77" w:rsidP="0A04F9C9">
      <w:pPr>
        <w:spacing w:after="0" w:line="360" w:lineRule="auto"/>
        <w:jc w:val="both"/>
      </w:pPr>
      <w:r w:rsidRPr="0A04F9C9">
        <w:rPr>
          <w:rFonts w:ascii="Times New Roman" w:eastAsia="Times New Roman" w:hAnsi="Times New Roman"/>
          <w:lang w:val="en-GB"/>
        </w:rPr>
        <w:t>It is hereby certified that the following items of equipment are in the custody of the</w:t>
      </w:r>
      <w:r>
        <w:tab/>
      </w:r>
      <w:r>
        <w:tab/>
      </w:r>
      <w:r>
        <w:tab/>
      </w:r>
      <w:r w:rsidRPr="0A04F9C9">
        <w:rPr>
          <w:rFonts w:ascii="Times New Roman" w:eastAsia="Times New Roman" w:hAnsi="Times New Roman"/>
          <w:u w:val="single"/>
          <w:lang w:val="en-GB"/>
        </w:rPr>
        <w:t xml:space="preserve"> </w:t>
      </w:r>
    </w:p>
    <w:p w14:paraId="2BA5D505" w14:textId="02343C53" w:rsidR="14DE0A77" w:rsidRPr="0033634D" w:rsidRDefault="14DE0A77" w:rsidP="0A04F9C9">
      <w:pPr>
        <w:tabs>
          <w:tab w:val="left" w:pos="5245"/>
        </w:tabs>
        <w:spacing w:after="0" w:line="360" w:lineRule="auto"/>
        <w:jc w:val="both"/>
        <w:rPr>
          <w:u w:val="single"/>
        </w:rPr>
      </w:pPr>
      <w:r w:rsidRPr="0A04F9C9">
        <w:rPr>
          <w:rFonts w:ascii="Times New Roman" w:eastAsia="Times New Roman" w:hAnsi="Times New Roman"/>
          <w:lang w:val="en-GB"/>
        </w:rPr>
        <w:t xml:space="preserve">Area Water Safety Committee </w:t>
      </w:r>
      <w:proofErr w:type="gramStart"/>
      <w:r w:rsidRPr="0A04F9C9">
        <w:rPr>
          <w:rFonts w:ascii="Times New Roman" w:eastAsia="Times New Roman" w:hAnsi="Times New Roman"/>
          <w:lang w:val="en-GB"/>
        </w:rPr>
        <w:t>at</w:t>
      </w:r>
      <w:proofErr w:type="gramEnd"/>
      <w:r w:rsidRPr="0A04F9C9">
        <w:rPr>
          <w:rFonts w:ascii="Times New Roman" w:eastAsia="Times New Roman" w:hAnsi="Times New Roman"/>
          <w:lang w:val="en-GB"/>
        </w:rPr>
        <w:t xml:space="preserve"> 31</w:t>
      </w:r>
      <w:r w:rsidRPr="0A04F9C9">
        <w:rPr>
          <w:rFonts w:ascii="Times New Roman" w:eastAsia="Times New Roman" w:hAnsi="Times New Roman"/>
          <w:vertAlign w:val="superscript"/>
          <w:lang w:val="en-GB"/>
        </w:rPr>
        <w:t>st</w:t>
      </w:r>
      <w:r w:rsidRPr="0A04F9C9">
        <w:rPr>
          <w:rFonts w:ascii="Times New Roman" w:eastAsia="Times New Roman" w:hAnsi="Times New Roman"/>
          <w:lang w:val="en-GB"/>
        </w:rPr>
        <w:t xml:space="preserve"> December 2</w:t>
      </w:r>
      <w:r w:rsidR="0033634D">
        <w:rPr>
          <w:rFonts w:ascii="Times New Roman" w:eastAsia="Times New Roman" w:hAnsi="Times New Roman"/>
          <w:lang w:val="en-GB"/>
        </w:rPr>
        <w:t>0</w:t>
      </w:r>
      <w:r w:rsidR="0033634D">
        <w:rPr>
          <w:rFonts w:ascii="Times New Roman" w:eastAsia="Times New Roman" w:hAnsi="Times New Roman"/>
          <w:u w:val="single"/>
          <w:lang w:val="en-GB"/>
        </w:rPr>
        <w:tab/>
      </w:r>
    </w:p>
    <w:p w14:paraId="406D5F98" w14:textId="2AB172C5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627FC70" w14:textId="5167835E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457"/>
        <w:gridCol w:w="4413"/>
        <w:gridCol w:w="251"/>
        <w:gridCol w:w="2136"/>
        <w:gridCol w:w="252"/>
        <w:gridCol w:w="1507"/>
      </w:tblGrid>
      <w:tr w:rsidR="0A04F9C9" w14:paraId="38396469" w14:textId="77777777" w:rsidTr="0A04F9C9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BE80365" w14:textId="6983A4C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441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1F87556" w14:textId="07A83E1C" w:rsidR="0A04F9C9" w:rsidRDefault="0A04F9C9" w:rsidP="0A04F9C9">
            <w:pPr>
              <w:spacing w:after="0"/>
              <w:jc w:val="center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DETAILS OF EQUIPMENT </w:t>
            </w:r>
          </w:p>
          <w:p w14:paraId="2320C81B" w14:textId="3AC54B33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06C0D18" w14:textId="58E863A8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92643A0" w14:textId="59334D4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VALUE IF KNOWN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CD08D7D" w14:textId="320365C4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B833B4F" w14:textId="786F5B25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SERIAL NO.</w:t>
            </w:r>
          </w:p>
        </w:tc>
      </w:tr>
      <w:tr w:rsidR="0A04F9C9" w14:paraId="75A6D63A" w14:textId="77777777" w:rsidTr="0A04F9C9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67D5E3A" w14:textId="1A9FD4F3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3DF8BEB4" w14:textId="1D70DB81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>1.</w:t>
            </w:r>
          </w:p>
        </w:tc>
        <w:tc>
          <w:tcPr>
            <w:tcW w:w="4413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FC56CF5" w14:textId="7D5511D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A2792E2" w14:textId="62622AD1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9F9B38B" w14:textId="2700066E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0DE4808" w14:textId="1C604EA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5FB7E9A" w14:textId="54252498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65371551" w14:textId="77777777" w:rsidTr="0A04F9C9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DDC5F1B" w14:textId="7999EB93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4E02F7BD" w14:textId="4B4B0E20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>2.</w:t>
            </w:r>
          </w:p>
        </w:tc>
        <w:tc>
          <w:tcPr>
            <w:tcW w:w="4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150BC62" w14:textId="09EBDC43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0C3DB7B" w14:textId="357F0ADA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AA3825E" w14:textId="3CA0B53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6D4B30F" w14:textId="08BA85FE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A37F92E" w14:textId="31275C46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4657A3AE" w14:textId="77777777" w:rsidTr="0A04F9C9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DC12F9F" w14:textId="0351F82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12017D83" w14:textId="0D9C0434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>3.</w:t>
            </w:r>
          </w:p>
        </w:tc>
        <w:tc>
          <w:tcPr>
            <w:tcW w:w="4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5B1A7F5" w14:textId="5A329A20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793A46C" w14:textId="4BB437DF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522D702" w14:textId="572F4FB5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E0014EA" w14:textId="6A763276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0DE9585" w14:textId="6D5C5B83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37AC0D2A" w14:textId="77777777" w:rsidTr="0A04F9C9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CF27226" w14:textId="019DF177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0FA7F34D" w14:textId="4A5AC29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>4.</w:t>
            </w:r>
          </w:p>
        </w:tc>
        <w:tc>
          <w:tcPr>
            <w:tcW w:w="4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F72A294" w14:textId="3FAD8B1F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EE37347" w14:textId="3BE177ED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E416546" w14:textId="6FF062C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27921107" w14:textId="49C9AD76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87FBCC7" w14:textId="5B1F9A6E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6FCCE83C" w14:textId="77777777" w:rsidTr="0A04F9C9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67C0C46" w14:textId="0FF84F9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42713BA0" w14:textId="036C92B3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>5.</w:t>
            </w:r>
          </w:p>
        </w:tc>
        <w:tc>
          <w:tcPr>
            <w:tcW w:w="4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5DCAE4E" w14:textId="4B6CAC5C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7F1B27E" w14:textId="6643ACDE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6D2A4CE" w14:textId="73946FDC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E2C0D56" w14:textId="0AAD750C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077F1F8" w14:textId="1FEDC9C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16FB4F9E" w14:textId="77777777" w:rsidTr="0A04F9C9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4609D0E" w14:textId="0D1A96F1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65BE2771" w14:textId="0A39A015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>6.</w:t>
            </w:r>
          </w:p>
        </w:tc>
        <w:tc>
          <w:tcPr>
            <w:tcW w:w="4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81A4CB3" w14:textId="4BDE182D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C7FE199" w14:textId="585CF23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8E258F9" w14:textId="5A5A5CBA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CA6525D" w14:textId="57B2287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BA50DB7" w14:textId="42D76F6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0FA025EE" w14:textId="77777777" w:rsidTr="0A04F9C9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A1DC5E9" w14:textId="6DCC5E51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1FD51910" w14:textId="16D4251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>7.</w:t>
            </w:r>
          </w:p>
        </w:tc>
        <w:tc>
          <w:tcPr>
            <w:tcW w:w="4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158B8025" w14:textId="64B3CC23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01F4FA2" w14:textId="6033AA81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D553507" w14:textId="240CD00B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9758BD3" w14:textId="6214261E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64E87C9" w14:textId="7D8AC784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5863AD82" w14:textId="77777777" w:rsidTr="0A04F9C9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B70DCB6" w14:textId="3B42188F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7B8C2A4C" w14:textId="2018BCC3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>8.</w:t>
            </w:r>
          </w:p>
        </w:tc>
        <w:tc>
          <w:tcPr>
            <w:tcW w:w="4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72AA061" w14:textId="71A47A28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1AD387B" w14:textId="53FD5FD9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41131B4" w14:textId="1C115C1A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52CF6F0" w14:textId="555C3D61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B926349" w14:textId="232054CE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164D6583" w14:textId="77777777" w:rsidTr="0A04F9C9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892B69F" w14:textId="350E41C1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2D3C8340" w14:textId="27ED5AAE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>9.</w:t>
            </w:r>
          </w:p>
        </w:tc>
        <w:tc>
          <w:tcPr>
            <w:tcW w:w="4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DF030CC" w14:textId="18C59924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509DBEF" w14:textId="3C4C5428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F3A15EB" w14:textId="19D30FB8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4EB71EE" w14:textId="6FD18D84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675B854" w14:textId="5EEC9A26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4D1E6A06" w14:textId="77777777" w:rsidTr="0A04F9C9">
        <w:trPr>
          <w:trHeight w:val="300"/>
        </w:trPr>
        <w:tc>
          <w:tcPr>
            <w:tcW w:w="45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A3E05A0" w14:textId="2027DA8D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53D26BD5" w14:textId="1F255E9C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>10.</w:t>
            </w:r>
          </w:p>
        </w:tc>
        <w:tc>
          <w:tcPr>
            <w:tcW w:w="44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577B901" w14:textId="12A55C58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53D1B89" w14:textId="5ED011D5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4BE10DF" w14:textId="57A9CB98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F373367" w14:textId="25B1A29C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150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C43CF58" w14:textId="48E7CAAD" w:rsidR="0A04F9C9" w:rsidRDefault="0A04F9C9" w:rsidP="0A04F9C9">
            <w:pPr>
              <w:spacing w:after="0"/>
              <w:jc w:val="both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</w:tbl>
    <w:p w14:paraId="716F9C8E" w14:textId="1ABC2371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3EAD547F" w14:textId="77777777" w:rsidR="0015750A" w:rsidRDefault="14DE0A77" w:rsidP="0015750A">
      <w:pPr>
        <w:spacing w:after="0"/>
        <w:jc w:val="both"/>
        <w:rPr>
          <w:rFonts w:ascii="Times New Roman" w:eastAsia="Times New Roman" w:hAnsi="Times New Roman"/>
          <w:lang w:val="en-GB"/>
        </w:rPr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0BFCE5D7" w14:textId="77777777" w:rsidR="0015750A" w:rsidRDefault="0015750A" w:rsidP="0015750A">
      <w:pPr>
        <w:spacing w:after="0"/>
        <w:jc w:val="both"/>
        <w:rPr>
          <w:rFonts w:ascii="Times New Roman" w:eastAsia="Times New Roman" w:hAnsi="Times New Roman"/>
          <w:lang w:val="en-GB"/>
        </w:rPr>
      </w:pPr>
    </w:p>
    <w:p w14:paraId="1D03284E" w14:textId="77777777" w:rsidR="0015750A" w:rsidRDefault="0015750A" w:rsidP="0015750A">
      <w:pPr>
        <w:spacing w:after="0"/>
        <w:jc w:val="both"/>
        <w:rPr>
          <w:rFonts w:ascii="Times New Roman" w:eastAsia="Times New Roman" w:hAnsi="Times New Roman"/>
          <w:lang w:val="en-GB"/>
        </w:rPr>
      </w:pPr>
    </w:p>
    <w:p w14:paraId="09A4BCDF" w14:textId="77777777" w:rsidR="0015750A" w:rsidRDefault="0015750A" w:rsidP="0015750A">
      <w:pPr>
        <w:spacing w:after="0"/>
        <w:jc w:val="both"/>
        <w:rPr>
          <w:rFonts w:ascii="Times New Roman" w:eastAsia="Times New Roman" w:hAnsi="Times New Roman"/>
          <w:lang w:val="en-GB"/>
        </w:rPr>
      </w:pPr>
    </w:p>
    <w:p w14:paraId="4689A553" w14:textId="77777777" w:rsidR="0015750A" w:rsidRDefault="0015750A" w:rsidP="0015750A">
      <w:pPr>
        <w:spacing w:after="0"/>
        <w:jc w:val="both"/>
        <w:rPr>
          <w:rFonts w:ascii="Times New Roman" w:eastAsia="Times New Roman" w:hAnsi="Times New Roman"/>
          <w:lang w:val="en-GB"/>
        </w:rPr>
      </w:pPr>
    </w:p>
    <w:p w14:paraId="52C8152A" w14:textId="77777777" w:rsidR="0015750A" w:rsidRDefault="0015750A" w:rsidP="0015750A">
      <w:pPr>
        <w:spacing w:after="0"/>
        <w:jc w:val="both"/>
        <w:rPr>
          <w:rFonts w:ascii="Times New Roman" w:eastAsia="Times New Roman" w:hAnsi="Times New Roman"/>
          <w:lang w:val="en-GB"/>
        </w:rPr>
      </w:pPr>
    </w:p>
    <w:p w14:paraId="45DD07D5" w14:textId="29984CD3" w:rsidR="14DE0A77" w:rsidRDefault="14DE0A77" w:rsidP="0015750A">
      <w:pPr>
        <w:spacing w:after="0"/>
        <w:jc w:val="both"/>
      </w:pPr>
      <w:r w:rsidRPr="0A04F9C9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 </w:t>
      </w:r>
    </w:p>
    <w:p w14:paraId="322A7EF4" w14:textId="7CE1FF21" w:rsidR="0015750A" w:rsidRPr="0015750A" w:rsidRDefault="14DE0A77" w:rsidP="0015750A">
      <w:pPr>
        <w:spacing w:after="0"/>
        <w:jc w:val="both"/>
        <w:rPr>
          <w:rFonts w:ascii="Times New Roman" w:eastAsia="Times New Roman" w:hAnsi="Times New Roman"/>
          <w:u w:val="single"/>
          <w:lang w:val="en-GB"/>
        </w:rPr>
      </w:pPr>
      <w:r w:rsidRPr="0A04F9C9">
        <w:rPr>
          <w:rFonts w:ascii="Times New Roman" w:eastAsia="Times New Roman" w:hAnsi="Times New Roman"/>
          <w:lang w:val="en-GB"/>
        </w:rPr>
        <w:t xml:space="preserve">Signed: </w:t>
      </w:r>
      <w:r w:rsidR="0015750A">
        <w:rPr>
          <w:rFonts w:ascii="Times New Roman" w:eastAsia="Times New Roman" w:hAnsi="Times New Roman"/>
          <w:u w:val="single"/>
          <w:lang w:val="en-GB"/>
        </w:rPr>
        <w:tab/>
      </w:r>
      <w:r w:rsidR="0015750A">
        <w:rPr>
          <w:rFonts w:ascii="Times New Roman" w:eastAsia="Times New Roman" w:hAnsi="Times New Roman"/>
          <w:u w:val="single"/>
          <w:lang w:val="en-GB"/>
        </w:rPr>
        <w:tab/>
      </w:r>
      <w:r w:rsidR="0015750A">
        <w:rPr>
          <w:rFonts w:ascii="Times New Roman" w:eastAsia="Times New Roman" w:hAnsi="Times New Roman"/>
          <w:u w:val="single"/>
          <w:lang w:val="en-GB"/>
        </w:rPr>
        <w:tab/>
      </w:r>
      <w:r w:rsidR="0015750A">
        <w:rPr>
          <w:rFonts w:ascii="Times New Roman" w:eastAsia="Times New Roman" w:hAnsi="Times New Roman"/>
          <w:u w:val="single"/>
          <w:lang w:val="en-GB"/>
        </w:rPr>
        <w:tab/>
      </w:r>
      <w:r w:rsidR="0015750A">
        <w:rPr>
          <w:rFonts w:ascii="Times New Roman" w:eastAsia="Times New Roman" w:hAnsi="Times New Roman"/>
          <w:u w:val="single"/>
          <w:lang w:val="en-GB"/>
        </w:rPr>
        <w:tab/>
      </w:r>
      <w:r>
        <w:tab/>
      </w:r>
      <w:r>
        <w:tab/>
      </w:r>
      <w:r>
        <w:tab/>
      </w:r>
      <w:r w:rsidRPr="0A04F9C9">
        <w:rPr>
          <w:rFonts w:ascii="Times New Roman" w:eastAsia="Times New Roman" w:hAnsi="Times New Roman"/>
          <w:lang w:val="en-GB"/>
        </w:rPr>
        <w:t>Date: ________________</w:t>
      </w:r>
    </w:p>
    <w:p w14:paraId="2349DCA8" w14:textId="77777777" w:rsidR="0015341A" w:rsidRDefault="0015341A" w:rsidP="0015341A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val="en-GB"/>
        </w:rPr>
      </w:pPr>
    </w:p>
    <w:p w14:paraId="6FF26AD7" w14:textId="2C60C78E" w:rsidR="14DE0A77" w:rsidRPr="0015341A" w:rsidRDefault="0015341A" w:rsidP="0015341A">
      <w:pPr>
        <w:tabs>
          <w:tab w:val="left" w:pos="3402"/>
          <w:tab w:val="left" w:pos="6946"/>
        </w:tabs>
        <w:spacing w:after="0"/>
        <w:jc w:val="center"/>
      </w:pPr>
      <w:r w:rsidRPr="008D4DD3">
        <w:rPr>
          <w:rFonts w:ascii="Times New Roman" w:eastAsia="Times New Roman" w:hAnsi="Times New Roman"/>
          <w:b/>
          <w:bCs/>
          <w:sz w:val="28"/>
          <w:szCs w:val="28"/>
          <w:u w:val="single"/>
          <w:lang w:val="en-GB"/>
        </w:rPr>
        <w:lastRenderedPageBreak/>
        <w:t xml:space="preserve">                                           </w:t>
      </w:r>
      <w:r w:rsidRPr="008D4DD3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 xml:space="preserve"> WSAC</w:t>
      </w:r>
      <w:r>
        <w:t xml:space="preserve"> </w:t>
      </w:r>
      <w:r w:rsidR="14DE0A77" w:rsidRPr="0A04F9C9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SEAI Monitoring Reporting</w:t>
      </w:r>
    </w:p>
    <w:p w14:paraId="09F237C7" w14:textId="7F84C62C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89C6B3C" w14:textId="43ADA892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2AD3E3FF" w14:textId="7475464D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522C1AA" w14:textId="4A38F430" w:rsidR="14DE0A77" w:rsidRDefault="14DE0A77" w:rsidP="0033634D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7C59D3CB" w14:textId="4AB82F41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tbl>
      <w:tblPr>
        <w:tblStyle w:val="TableGrid"/>
        <w:tblW w:w="0" w:type="auto"/>
        <w:tblInd w:w="135" w:type="dxa"/>
        <w:tblLayout w:type="fixed"/>
        <w:tblLook w:val="04A0" w:firstRow="1" w:lastRow="0" w:firstColumn="1" w:lastColumn="0" w:noHBand="0" w:noVBand="1"/>
      </w:tblPr>
      <w:tblGrid>
        <w:gridCol w:w="5653"/>
        <w:gridCol w:w="3027"/>
      </w:tblGrid>
      <w:tr w:rsidR="0A04F9C9" w14:paraId="3120A7F3" w14:textId="77777777" w:rsidTr="0015341A">
        <w:trPr>
          <w:trHeight w:val="30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F14C116" w14:textId="66B81AD3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GB"/>
              </w:rPr>
              <w:t xml:space="preserve"> 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590A2D3" w14:textId="0E3C44F4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en-GB"/>
              </w:rPr>
              <w:t>Total Litres p.a.</w:t>
            </w:r>
          </w:p>
        </w:tc>
      </w:tr>
      <w:tr w:rsidR="0A04F9C9" w14:paraId="5BD7D340" w14:textId="77777777" w:rsidTr="0015341A">
        <w:trPr>
          <w:trHeight w:val="375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98D98AC" w14:textId="4C7A5E15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743C9CA" w14:textId="145F541C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1F0E99EC" w14:textId="77777777" w:rsidTr="0015341A">
        <w:trPr>
          <w:trHeight w:val="30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4632030" w14:textId="6A5EC182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Water Safety Vehicles</w:t>
            </w:r>
            <w:r w:rsidRPr="0A04F9C9">
              <w:rPr>
                <w:rFonts w:ascii="Times New Roman" w:eastAsia="Times New Roman" w:hAnsi="Times New Roman"/>
                <w:lang w:val="en-GB"/>
              </w:rPr>
              <w:t xml:space="preserve">: </w:t>
            </w:r>
          </w:p>
          <w:p w14:paraId="65D82677" w14:textId="73437FC4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>Diesel/Petrol Litres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D67076C" w14:textId="452E90F5" w:rsidR="0A04F9C9" w:rsidRPr="0015341A" w:rsidRDefault="0015341A" w:rsidP="0015341A">
            <w:pPr>
              <w:spacing w:after="0"/>
              <w:rPr>
                <w:u w:val="single"/>
              </w:rPr>
            </w:pPr>
            <w:r>
              <w:rPr>
                <w:rFonts w:ascii="Times New Roman" w:eastAsia="Times New Roman" w:hAnsi="Times New Roman"/>
                <w:u w:val="single"/>
                <w:lang w:val="en-GB"/>
              </w:rPr>
              <w:t xml:space="preserve">     </w:t>
            </w:r>
          </w:p>
        </w:tc>
      </w:tr>
      <w:tr w:rsidR="0A04F9C9" w14:paraId="3AA235FD" w14:textId="77777777" w:rsidTr="0015341A">
        <w:trPr>
          <w:trHeight w:val="30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4221C19" w14:textId="5EF8611B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02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660238A" w14:textId="0C60C131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67DECE85" w14:textId="77777777" w:rsidTr="0015341A">
        <w:trPr>
          <w:trHeight w:val="30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5F826519" w14:textId="7098710D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Water Safety Boats:</w:t>
            </w:r>
          </w:p>
          <w:p w14:paraId="7FE80B8E" w14:textId="01C2F0B2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>Gas/Diesel Litres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3892B8A8" w14:textId="5E487FB9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10E8D69C" w14:textId="77777777" w:rsidTr="0015341A">
        <w:trPr>
          <w:trHeight w:val="30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4B913017" w14:textId="0709D832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02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7F25295" w14:textId="271672CD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45CDCA66" w14:textId="77777777" w:rsidTr="0015341A">
        <w:trPr>
          <w:trHeight w:val="30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E5C4E08" w14:textId="46337E5A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Water Safety Premises:</w:t>
            </w:r>
          </w:p>
          <w:p w14:paraId="6FC6B240" w14:textId="05E7A2E0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% of </w:t>
            </w:r>
            <w:proofErr w:type="gramStart"/>
            <w:r w:rsidRPr="0A04F9C9">
              <w:rPr>
                <w:rFonts w:ascii="Times New Roman" w:eastAsia="Times New Roman" w:hAnsi="Times New Roman"/>
                <w:lang w:val="en-GB"/>
              </w:rPr>
              <w:t>Electricity</w:t>
            </w:r>
            <w:proofErr w:type="gramEnd"/>
            <w:r w:rsidRPr="0A04F9C9">
              <w:rPr>
                <w:rFonts w:ascii="Times New Roman" w:eastAsia="Times New Roman" w:hAnsi="Times New Roman"/>
                <w:lang w:val="en-GB"/>
              </w:rPr>
              <w:t xml:space="preserve"> used for Space Heating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E7BAC9A" w14:textId="2075201E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3BC95ADE" w14:textId="77777777" w:rsidTr="0015341A">
        <w:trPr>
          <w:trHeight w:val="30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33F0955A" w14:textId="0B859CCF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027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0607DC08" w14:textId="58F524D8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3A336C88" w14:textId="77777777" w:rsidTr="0015341A">
        <w:trPr>
          <w:trHeight w:val="300"/>
        </w:trPr>
        <w:tc>
          <w:tcPr>
            <w:tcW w:w="5653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19773876" w14:textId="2CF5705C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6B65A985" w14:textId="58DB9244" w:rsidR="0A04F9C9" w:rsidRDefault="0A04F9C9" w:rsidP="0A04F9C9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</w:tbl>
    <w:p w14:paraId="62070656" w14:textId="0D030B97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213627CD" w14:textId="5D5678BA" w:rsidR="14DE0A77" w:rsidRDefault="14DE0A77" w:rsidP="0A04F9C9">
      <w:pPr>
        <w:pStyle w:val="Heading3"/>
        <w:tabs>
          <w:tab w:val="left" w:pos="1985"/>
          <w:tab w:val="left" w:pos="2552"/>
          <w:tab w:val="left" w:pos="4253"/>
          <w:tab w:val="left" w:pos="7797"/>
        </w:tabs>
        <w:spacing w:before="0"/>
      </w:pPr>
      <w:r w:rsidRPr="0A04F9C9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 </w:t>
      </w:r>
    </w:p>
    <w:p w14:paraId="7D04CCB6" w14:textId="76CB03BC" w:rsidR="14DE0A77" w:rsidRDefault="14DE0A77" w:rsidP="0A04F9C9">
      <w:pPr>
        <w:pStyle w:val="Heading3"/>
        <w:tabs>
          <w:tab w:val="left" w:pos="1985"/>
          <w:tab w:val="left" w:pos="2552"/>
          <w:tab w:val="left" w:pos="4253"/>
          <w:tab w:val="left" w:pos="7797"/>
        </w:tabs>
        <w:spacing w:before="0"/>
      </w:pPr>
      <w:r w:rsidRPr="0A04F9C9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 </w:t>
      </w:r>
    </w:p>
    <w:p w14:paraId="438AE56B" w14:textId="134102DA" w:rsidR="14DE0A77" w:rsidRDefault="14DE0A77" w:rsidP="0A04F9C9">
      <w:pPr>
        <w:pStyle w:val="Heading3"/>
        <w:tabs>
          <w:tab w:val="left" w:pos="1985"/>
          <w:tab w:val="left" w:pos="2552"/>
          <w:tab w:val="left" w:pos="4253"/>
          <w:tab w:val="left" w:pos="7797"/>
        </w:tabs>
        <w:spacing w:before="0"/>
      </w:pPr>
      <w:r w:rsidRPr="0A04F9C9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 </w:t>
      </w:r>
    </w:p>
    <w:p w14:paraId="551ECF12" w14:textId="01706949" w:rsidR="14DE0A77" w:rsidRDefault="14DE0A77" w:rsidP="0A04F9C9">
      <w:pPr>
        <w:pStyle w:val="Heading3"/>
        <w:tabs>
          <w:tab w:val="left" w:pos="1985"/>
          <w:tab w:val="left" w:pos="2552"/>
          <w:tab w:val="left" w:pos="4253"/>
          <w:tab w:val="left" w:pos="7797"/>
        </w:tabs>
        <w:spacing w:before="0"/>
      </w:pPr>
      <w:r w:rsidRPr="0A04F9C9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 </w:t>
      </w:r>
    </w:p>
    <w:p w14:paraId="46EA724B" w14:textId="3C3456FE" w:rsidR="14DE0A77" w:rsidRDefault="14DE0A77" w:rsidP="0A04F9C9">
      <w:pPr>
        <w:pStyle w:val="Heading3"/>
        <w:tabs>
          <w:tab w:val="left" w:pos="1985"/>
          <w:tab w:val="left" w:pos="2552"/>
          <w:tab w:val="left" w:pos="4253"/>
          <w:tab w:val="left" w:pos="7797"/>
        </w:tabs>
        <w:spacing w:before="0"/>
      </w:pPr>
      <w:r w:rsidRPr="0A04F9C9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 </w:t>
      </w:r>
    </w:p>
    <w:p w14:paraId="691823A7" w14:textId="524AED54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7D5C6782" w14:textId="07B33EA2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46F8363" w14:textId="25CDF848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23B8C687" w14:textId="6B58C929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627A86DB" w14:textId="146E162B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7ED9E2C" w14:textId="1E29D3EB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19956104" w14:textId="129DB935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10430384" w14:textId="21E1852E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650379FD" w14:textId="3A05D7FF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764BB083" w14:textId="65787708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4D053D41" w14:textId="6E25D726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CF24357" w14:textId="019BD0D1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3B407424" w14:textId="003D1D7A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07CAB571" w14:textId="534F3032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1FC35422" w14:textId="68E0953B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36C55B91" w14:textId="4CF9C17C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0C3C0BDA" w14:textId="77777777" w:rsidR="0015750A" w:rsidRPr="0015750A" w:rsidRDefault="0015750A" w:rsidP="0015750A">
      <w:pPr>
        <w:spacing w:after="0"/>
        <w:jc w:val="both"/>
        <w:rPr>
          <w:rFonts w:ascii="Times New Roman" w:eastAsia="Times New Roman" w:hAnsi="Times New Roman"/>
          <w:u w:val="single"/>
          <w:lang w:val="en-GB"/>
        </w:rPr>
      </w:pPr>
      <w:r w:rsidRPr="0A04F9C9">
        <w:rPr>
          <w:rFonts w:ascii="Times New Roman" w:eastAsia="Times New Roman" w:hAnsi="Times New Roman"/>
          <w:lang w:val="en-GB"/>
        </w:rPr>
        <w:t xml:space="preserve">Signed: </w:t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tab/>
      </w:r>
      <w:r>
        <w:tab/>
      </w:r>
      <w:r>
        <w:tab/>
      </w:r>
      <w:r w:rsidRPr="0A04F9C9">
        <w:rPr>
          <w:rFonts w:ascii="Times New Roman" w:eastAsia="Times New Roman" w:hAnsi="Times New Roman"/>
          <w:lang w:val="en-GB"/>
        </w:rPr>
        <w:t>Date: ________________</w:t>
      </w:r>
    </w:p>
    <w:p w14:paraId="54D1CC07" w14:textId="333429F1" w:rsidR="14DE0A77" w:rsidRDefault="14DE0A77" w:rsidP="0A04F9C9">
      <w:pPr>
        <w:spacing w:after="0"/>
        <w:jc w:val="both"/>
      </w:pPr>
    </w:p>
    <w:p w14:paraId="7140BD8A" w14:textId="4416F681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lastRenderedPageBreak/>
        <w:t xml:space="preserve"> </w:t>
      </w:r>
    </w:p>
    <w:p w14:paraId="523AA02D" w14:textId="3CA9177D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7F342844" w14:textId="517DEB2B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1D69BB7" w14:textId="1FCC888E" w:rsidR="14DE0A77" w:rsidRPr="0015341A" w:rsidRDefault="14DE0A77" w:rsidP="0015341A">
      <w:pPr>
        <w:spacing w:after="0"/>
        <w:ind w:left="1440" w:firstLine="720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  <w:r w:rsidRPr="0A04F9C9">
        <w:rPr>
          <w:rFonts w:ascii="Times New Roman" w:eastAsia="Times New Roman" w:hAnsi="Times New Roman"/>
          <w:sz w:val="28"/>
          <w:szCs w:val="28"/>
          <w:u w:val="single"/>
          <w:lang w:val="en-GB"/>
        </w:rPr>
        <w:t xml:space="preserve">                               </w:t>
      </w:r>
      <w:r w:rsidRPr="0A04F9C9">
        <w:rPr>
          <w:rFonts w:ascii="Times New Roman" w:eastAsia="Times New Roman" w:hAnsi="Times New Roman"/>
          <w:b/>
          <w:bCs/>
          <w:sz w:val="28"/>
          <w:szCs w:val="28"/>
          <w:lang w:val="en-GB"/>
        </w:rPr>
        <w:t>WSAC Programme for 20</w:t>
      </w:r>
      <w:r w:rsidR="0015341A">
        <w:rPr>
          <w:rFonts w:ascii="Times New Roman" w:eastAsia="Times New Roman" w:hAnsi="Times New Roman"/>
          <w:b/>
          <w:bCs/>
          <w:sz w:val="28"/>
          <w:szCs w:val="28"/>
          <w:u w:val="single"/>
          <w:lang w:val="en-GB"/>
        </w:rPr>
        <w:t xml:space="preserve">      </w:t>
      </w:r>
      <w:r>
        <w:tab/>
      </w:r>
    </w:p>
    <w:p w14:paraId="00FA2C25" w14:textId="720FE3F4" w:rsidR="14DE0A77" w:rsidRDefault="14DE0A77" w:rsidP="0A04F9C9">
      <w:pPr>
        <w:pStyle w:val="Heading3"/>
        <w:spacing w:before="0"/>
        <w:jc w:val="center"/>
      </w:pPr>
      <w:r w:rsidRPr="0A04F9C9">
        <w:rPr>
          <w:rFonts w:ascii="Times New Roman" w:eastAsia="Times New Roman" w:hAnsi="Times New Roman" w:cs="Times New Roman"/>
          <w:b/>
          <w:bCs/>
          <w:sz w:val="28"/>
          <w:szCs w:val="28"/>
          <w:lang w:val="en-GB"/>
        </w:rPr>
        <w:t xml:space="preserve"> </w:t>
      </w:r>
    </w:p>
    <w:p w14:paraId="0EC7D7A3" w14:textId="20BF92E2" w:rsidR="14DE0A77" w:rsidRDefault="14DE0A77" w:rsidP="0A04F9C9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6A0" w:firstRow="1" w:lastRow="0" w:firstColumn="1" w:lastColumn="0" w:noHBand="1" w:noVBand="1"/>
      </w:tblPr>
      <w:tblGrid>
        <w:gridCol w:w="357"/>
        <w:gridCol w:w="6589"/>
        <w:gridCol w:w="2693"/>
      </w:tblGrid>
      <w:tr w:rsidR="0A04F9C9" w14:paraId="7E2324CE" w14:textId="77777777" w:rsidTr="0015341A">
        <w:trPr>
          <w:trHeight w:val="709"/>
        </w:trPr>
        <w:tc>
          <w:tcPr>
            <w:tcW w:w="357" w:type="dxa"/>
            <w:tcMar>
              <w:left w:w="108" w:type="dxa"/>
              <w:right w:w="108" w:type="dxa"/>
            </w:tcMar>
          </w:tcPr>
          <w:p w14:paraId="687ECAFA" w14:textId="2904F148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  <w:p w14:paraId="60714BC6" w14:textId="407B8ABD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1</w:t>
            </w:r>
          </w:p>
        </w:tc>
        <w:tc>
          <w:tcPr>
            <w:tcW w:w="6589" w:type="dxa"/>
            <w:tcMar>
              <w:left w:w="108" w:type="dxa"/>
              <w:right w:w="108" w:type="dxa"/>
            </w:tcMar>
          </w:tcPr>
          <w:p w14:paraId="05927430" w14:textId="73E8B340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680B15EC" w14:textId="0FBACCA7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>Travel and Subsistence</w:t>
            </w:r>
          </w:p>
        </w:tc>
        <w:tc>
          <w:tcPr>
            <w:tcW w:w="2693" w:type="dxa"/>
            <w:tcMar>
              <w:left w:w="108" w:type="dxa"/>
              <w:right w:w="108" w:type="dxa"/>
            </w:tcMar>
          </w:tcPr>
          <w:p w14:paraId="3F49AE26" w14:textId="7B1BDB22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43A57A3A" w14:textId="77777777" w:rsidTr="0015341A">
        <w:trPr>
          <w:trHeight w:val="300"/>
        </w:trPr>
        <w:tc>
          <w:tcPr>
            <w:tcW w:w="357" w:type="dxa"/>
            <w:tcMar>
              <w:left w:w="108" w:type="dxa"/>
              <w:right w:w="108" w:type="dxa"/>
            </w:tcMar>
          </w:tcPr>
          <w:p w14:paraId="38BF6E05" w14:textId="6989B5EA" w:rsidR="0A04F9C9" w:rsidRDefault="0A04F9C9" w:rsidP="0015341A">
            <w:pPr>
              <w:tabs>
                <w:tab w:val="left" w:pos="720"/>
              </w:tabs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6589" w:type="dxa"/>
            <w:tcMar>
              <w:left w:w="108" w:type="dxa"/>
              <w:right w:w="108" w:type="dxa"/>
            </w:tcMar>
          </w:tcPr>
          <w:p w14:paraId="313232E9" w14:textId="64621DE3" w:rsidR="0A04F9C9" w:rsidRDefault="0A04F9C9" w:rsidP="0015341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A04F9C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Examiners</w:t>
            </w:r>
          </w:p>
        </w:tc>
        <w:tc>
          <w:tcPr>
            <w:tcW w:w="2693" w:type="dxa"/>
            <w:tcBorders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E281B52" w14:textId="05DEE266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5D2072C1" w14:textId="77777777" w:rsidTr="0015341A">
        <w:trPr>
          <w:trHeight w:val="300"/>
        </w:trPr>
        <w:tc>
          <w:tcPr>
            <w:tcW w:w="357" w:type="dxa"/>
            <w:tcMar>
              <w:left w:w="108" w:type="dxa"/>
              <w:right w:w="108" w:type="dxa"/>
            </w:tcMar>
          </w:tcPr>
          <w:p w14:paraId="39F170F8" w14:textId="2EEDD93A" w:rsidR="0A04F9C9" w:rsidRDefault="0A04F9C9" w:rsidP="0015341A">
            <w:pPr>
              <w:tabs>
                <w:tab w:val="left" w:pos="720"/>
              </w:tabs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6589" w:type="dxa"/>
            <w:tcMar>
              <w:left w:w="108" w:type="dxa"/>
              <w:right w:w="108" w:type="dxa"/>
            </w:tcMar>
          </w:tcPr>
          <w:p w14:paraId="04D2BC36" w14:textId="402B6B15" w:rsidR="0A04F9C9" w:rsidRDefault="0A04F9C9" w:rsidP="0015341A">
            <w:pPr>
              <w:pStyle w:val="ListParagraph"/>
              <w:numPr>
                <w:ilvl w:val="0"/>
                <w:numId w:val="4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A04F9C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Instructors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7E2048A" w14:textId="207B5968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6A61D3E9" w14:textId="77777777" w:rsidTr="0015341A">
        <w:trPr>
          <w:trHeight w:val="300"/>
        </w:trPr>
        <w:tc>
          <w:tcPr>
            <w:tcW w:w="357" w:type="dxa"/>
            <w:tcMar>
              <w:left w:w="108" w:type="dxa"/>
              <w:right w:w="108" w:type="dxa"/>
            </w:tcMar>
          </w:tcPr>
          <w:p w14:paraId="78D37319" w14:textId="5B5C7C0E" w:rsidR="0A04F9C9" w:rsidRDefault="0A04F9C9" w:rsidP="0015341A">
            <w:pPr>
              <w:tabs>
                <w:tab w:val="left" w:pos="720"/>
              </w:tabs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</w:tc>
        <w:tc>
          <w:tcPr>
            <w:tcW w:w="6589" w:type="dxa"/>
            <w:tcMar>
              <w:left w:w="108" w:type="dxa"/>
              <w:right w:w="108" w:type="dxa"/>
            </w:tcMar>
          </w:tcPr>
          <w:p w14:paraId="495A5B04" w14:textId="710EABDD" w:rsidR="0A04F9C9" w:rsidRDefault="0A04F9C9" w:rsidP="0015341A">
            <w:pPr>
              <w:pStyle w:val="ListParagraph"/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A04F9C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Competitors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596402B4" w14:textId="565A3423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481122FF" w14:textId="77777777" w:rsidTr="0015341A">
        <w:trPr>
          <w:trHeight w:val="576"/>
        </w:trPr>
        <w:tc>
          <w:tcPr>
            <w:tcW w:w="357" w:type="dxa"/>
            <w:tcMar>
              <w:left w:w="108" w:type="dxa"/>
              <w:right w:w="108" w:type="dxa"/>
            </w:tcMar>
          </w:tcPr>
          <w:p w14:paraId="5EF5BEE8" w14:textId="167447AC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  <w:p w14:paraId="65DD44AB" w14:textId="0A6B8CCC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2</w:t>
            </w:r>
          </w:p>
        </w:tc>
        <w:tc>
          <w:tcPr>
            <w:tcW w:w="6589" w:type="dxa"/>
            <w:tcMar>
              <w:left w:w="108" w:type="dxa"/>
              <w:right w:w="108" w:type="dxa"/>
            </w:tcMar>
          </w:tcPr>
          <w:p w14:paraId="08E2C925" w14:textId="2348635D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5265AF78" w14:textId="33E5739A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Pool </w:t>
            </w:r>
            <w:proofErr w:type="spellStart"/>
            <w:r w:rsidRPr="0A04F9C9">
              <w:rPr>
                <w:rFonts w:ascii="Times New Roman" w:eastAsia="Times New Roman" w:hAnsi="Times New Roman"/>
                <w:lang w:val="en-GB"/>
              </w:rPr>
              <w:t>Hireage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20932D8" w14:textId="5EEABD26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2523470F" w14:textId="77777777" w:rsidTr="0015341A">
        <w:trPr>
          <w:trHeight w:val="300"/>
        </w:trPr>
        <w:tc>
          <w:tcPr>
            <w:tcW w:w="357" w:type="dxa"/>
            <w:tcMar>
              <w:left w:w="108" w:type="dxa"/>
              <w:right w:w="108" w:type="dxa"/>
            </w:tcMar>
          </w:tcPr>
          <w:p w14:paraId="7EF00E67" w14:textId="37193D4F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  <w:p w14:paraId="175AAB63" w14:textId="4E46BA72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3</w:t>
            </w:r>
          </w:p>
        </w:tc>
        <w:tc>
          <w:tcPr>
            <w:tcW w:w="6589" w:type="dxa"/>
            <w:tcMar>
              <w:left w:w="108" w:type="dxa"/>
              <w:right w:w="108" w:type="dxa"/>
            </w:tcMar>
          </w:tcPr>
          <w:p w14:paraId="4B05A572" w14:textId="049F7770" w:rsidR="0A04F9C9" w:rsidRDefault="0A04F9C9" w:rsidP="0015341A">
            <w:pPr>
              <w:spacing w:after="0"/>
            </w:pPr>
          </w:p>
          <w:p w14:paraId="0DBF2DCA" w14:textId="4969B8EE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>Hire of premises (meetings, film shows, lectures etc.)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6B7FE8AA" w14:textId="0E731E4B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0EE57CC8" w14:textId="77777777" w:rsidTr="0015341A">
        <w:trPr>
          <w:trHeight w:val="300"/>
        </w:trPr>
        <w:tc>
          <w:tcPr>
            <w:tcW w:w="357" w:type="dxa"/>
            <w:tcMar>
              <w:left w:w="108" w:type="dxa"/>
              <w:right w:w="108" w:type="dxa"/>
            </w:tcMar>
          </w:tcPr>
          <w:p w14:paraId="0306B314" w14:textId="272FD6FF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  <w:p w14:paraId="24883C1A" w14:textId="469B48DA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4</w:t>
            </w:r>
          </w:p>
        </w:tc>
        <w:tc>
          <w:tcPr>
            <w:tcW w:w="6589" w:type="dxa"/>
            <w:tcMar>
              <w:left w:w="108" w:type="dxa"/>
              <w:right w:w="108" w:type="dxa"/>
            </w:tcMar>
          </w:tcPr>
          <w:p w14:paraId="55A32A5D" w14:textId="40A00432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1A06D61C" w14:textId="28ECF5CB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>Purchase of equipment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66B92EC" w14:textId="32C64A4D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0DBD434D" w14:textId="77777777" w:rsidTr="0015341A">
        <w:trPr>
          <w:trHeight w:val="300"/>
        </w:trPr>
        <w:tc>
          <w:tcPr>
            <w:tcW w:w="357" w:type="dxa"/>
            <w:tcMar>
              <w:left w:w="108" w:type="dxa"/>
              <w:right w:w="108" w:type="dxa"/>
            </w:tcMar>
          </w:tcPr>
          <w:p w14:paraId="04576281" w14:textId="20E86345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  <w:p w14:paraId="21C8E1DD" w14:textId="13ABF323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5</w:t>
            </w:r>
          </w:p>
        </w:tc>
        <w:tc>
          <w:tcPr>
            <w:tcW w:w="6589" w:type="dxa"/>
            <w:tcMar>
              <w:left w:w="108" w:type="dxa"/>
              <w:right w:w="108" w:type="dxa"/>
            </w:tcMar>
          </w:tcPr>
          <w:p w14:paraId="1D8815C2" w14:textId="70DC27C3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47C48F29" w14:textId="6FFD5AFD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>Advertising &amp; Publicity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2C0E040" w14:textId="34DE5BF4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41D7BD85" w14:textId="77777777" w:rsidTr="0015341A">
        <w:trPr>
          <w:trHeight w:val="300"/>
        </w:trPr>
        <w:tc>
          <w:tcPr>
            <w:tcW w:w="357" w:type="dxa"/>
            <w:tcMar>
              <w:left w:w="108" w:type="dxa"/>
              <w:right w:w="108" w:type="dxa"/>
            </w:tcMar>
          </w:tcPr>
          <w:p w14:paraId="3D9E47E7" w14:textId="188C9376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  <w:p w14:paraId="268C27D6" w14:textId="031D3CA3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6</w:t>
            </w:r>
          </w:p>
        </w:tc>
        <w:tc>
          <w:tcPr>
            <w:tcW w:w="6589" w:type="dxa"/>
            <w:tcMar>
              <w:left w:w="108" w:type="dxa"/>
              <w:right w:w="108" w:type="dxa"/>
            </w:tcMar>
          </w:tcPr>
          <w:p w14:paraId="6CABF1B1" w14:textId="4B5EEE5D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5018FEB6" w14:textId="69D8B174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>Competitions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6FBAB36" w14:textId="75092C05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1E78BAA4" w14:textId="77777777" w:rsidTr="0015341A">
        <w:trPr>
          <w:trHeight w:val="300"/>
        </w:trPr>
        <w:tc>
          <w:tcPr>
            <w:tcW w:w="357" w:type="dxa"/>
            <w:tcMar>
              <w:left w:w="108" w:type="dxa"/>
              <w:right w:w="108" w:type="dxa"/>
            </w:tcMar>
          </w:tcPr>
          <w:p w14:paraId="7811414B" w14:textId="18591C53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  <w:p w14:paraId="52B03FC5" w14:textId="6D84B912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7</w:t>
            </w:r>
          </w:p>
        </w:tc>
        <w:tc>
          <w:tcPr>
            <w:tcW w:w="6589" w:type="dxa"/>
            <w:tcMar>
              <w:left w:w="108" w:type="dxa"/>
              <w:right w:w="108" w:type="dxa"/>
            </w:tcMar>
          </w:tcPr>
          <w:p w14:paraId="04D800D1" w14:textId="27175FFF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78FAA454" w14:textId="79956F5C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>Secretarial Expenses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41DD71B5" w14:textId="129B1C74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5FB6A200" w14:textId="77777777" w:rsidTr="0015341A">
        <w:trPr>
          <w:trHeight w:val="691"/>
        </w:trPr>
        <w:tc>
          <w:tcPr>
            <w:tcW w:w="357" w:type="dxa"/>
            <w:tcMar>
              <w:left w:w="108" w:type="dxa"/>
              <w:right w:w="108" w:type="dxa"/>
            </w:tcMar>
          </w:tcPr>
          <w:p w14:paraId="52C88612" w14:textId="1F3336BA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  <w:p w14:paraId="0FC3F57B" w14:textId="5B05185E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8</w:t>
            </w:r>
          </w:p>
        </w:tc>
        <w:tc>
          <w:tcPr>
            <w:tcW w:w="6589" w:type="dxa"/>
            <w:tcMar>
              <w:left w:w="108" w:type="dxa"/>
              <w:right w:w="108" w:type="dxa"/>
            </w:tcMar>
          </w:tcPr>
          <w:p w14:paraId="2837361A" w14:textId="6EFCE9F1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5E7237CA" w14:textId="4175AC4B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>Bank Charges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7298EF5F" w14:textId="0118E4A0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  <w:tr w:rsidR="0A04F9C9" w14:paraId="0B9F5195" w14:textId="77777777" w:rsidTr="0015341A">
        <w:trPr>
          <w:trHeight w:val="300"/>
        </w:trPr>
        <w:tc>
          <w:tcPr>
            <w:tcW w:w="357" w:type="dxa"/>
            <w:tcMar>
              <w:left w:w="108" w:type="dxa"/>
              <w:right w:w="108" w:type="dxa"/>
            </w:tcMar>
          </w:tcPr>
          <w:p w14:paraId="221F6506" w14:textId="6C32A696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 xml:space="preserve"> </w:t>
            </w:r>
          </w:p>
          <w:p w14:paraId="7597736E" w14:textId="17BCC919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b/>
                <w:bCs/>
                <w:lang w:val="en-GB"/>
              </w:rPr>
              <w:t>9</w:t>
            </w:r>
          </w:p>
        </w:tc>
        <w:tc>
          <w:tcPr>
            <w:tcW w:w="6589" w:type="dxa"/>
            <w:tcMar>
              <w:left w:w="108" w:type="dxa"/>
              <w:right w:w="108" w:type="dxa"/>
            </w:tcMar>
          </w:tcPr>
          <w:p w14:paraId="1B5A79B7" w14:textId="5F5C3DCB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  <w:p w14:paraId="231BA407" w14:textId="5031AAF5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>Miscellaneous (Occasional/</w:t>
            </w:r>
            <w:r w:rsidR="001478FE" w:rsidRPr="0A04F9C9">
              <w:rPr>
                <w:rFonts w:ascii="Times New Roman" w:eastAsia="Times New Roman" w:hAnsi="Times New Roman"/>
                <w:lang w:val="en-GB"/>
              </w:rPr>
              <w:t>Non-Repetitive</w:t>
            </w:r>
            <w:r w:rsidRPr="0A04F9C9">
              <w:rPr>
                <w:rFonts w:ascii="Times New Roman" w:eastAsia="Times New Roman" w:hAnsi="Times New Roman"/>
                <w:lang w:val="en-GB"/>
              </w:rPr>
              <w:t xml:space="preserve"> Items)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108" w:type="dxa"/>
              <w:right w:w="108" w:type="dxa"/>
            </w:tcMar>
          </w:tcPr>
          <w:p w14:paraId="2005276C" w14:textId="3CAA843A" w:rsidR="0A04F9C9" w:rsidRDefault="0A04F9C9" w:rsidP="0015341A">
            <w:pPr>
              <w:spacing w:after="0"/>
            </w:pPr>
            <w:r w:rsidRPr="0A04F9C9">
              <w:rPr>
                <w:rFonts w:ascii="Times New Roman" w:eastAsia="Times New Roman" w:hAnsi="Times New Roman"/>
                <w:lang w:val="en-GB"/>
              </w:rPr>
              <w:t xml:space="preserve"> </w:t>
            </w:r>
          </w:p>
        </w:tc>
      </w:tr>
    </w:tbl>
    <w:p w14:paraId="575326D6" w14:textId="7F285F6F" w:rsidR="14DE0A77" w:rsidRDefault="0015341A" w:rsidP="0A04F9C9">
      <w:pPr>
        <w:spacing w:after="0"/>
        <w:jc w:val="both"/>
      </w:pPr>
      <w:r>
        <w:rPr>
          <w:rFonts w:ascii="Times New Roman" w:eastAsia="Times New Roman" w:hAnsi="Times New Roman"/>
          <w:lang w:val="en-GB"/>
        </w:rPr>
        <w:br w:type="textWrapping" w:clear="all"/>
      </w:r>
      <w:r w:rsidR="14DE0A77"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4A2BE8E0" w14:textId="7C6FF0EC" w:rsidR="0015341A" w:rsidRPr="0015341A" w:rsidRDefault="14DE0A77" w:rsidP="0A04F9C9">
      <w:pPr>
        <w:tabs>
          <w:tab w:val="left" w:pos="1701"/>
        </w:tabs>
        <w:spacing w:after="0"/>
        <w:jc w:val="both"/>
        <w:rPr>
          <w:rFonts w:ascii="Times New Roman" w:eastAsia="Times New Roman" w:hAnsi="Times New Roman"/>
          <w:u w:val="single"/>
          <w:lang w:val="en-GB"/>
        </w:rPr>
      </w:pPr>
      <w:r w:rsidRPr="0A04F9C9">
        <w:rPr>
          <w:rFonts w:ascii="Times New Roman" w:eastAsia="Times New Roman" w:hAnsi="Times New Roman"/>
          <w:lang w:val="en-GB"/>
        </w:rPr>
        <w:t xml:space="preserve">I certify the above is an accurate assessment of my </w:t>
      </w:r>
      <w:proofErr w:type="gramStart"/>
      <w:r w:rsidRPr="0A04F9C9">
        <w:rPr>
          <w:rFonts w:ascii="Times New Roman" w:eastAsia="Times New Roman" w:hAnsi="Times New Roman"/>
          <w:lang w:val="en-GB"/>
        </w:rPr>
        <w:t>Committee’s</w:t>
      </w:r>
      <w:proofErr w:type="gramEnd"/>
      <w:r w:rsidRPr="0A04F9C9">
        <w:rPr>
          <w:rFonts w:ascii="Times New Roman" w:eastAsia="Times New Roman" w:hAnsi="Times New Roman"/>
          <w:lang w:val="en-GB"/>
        </w:rPr>
        <w:t xml:space="preserve"> requirements for the year 1</w:t>
      </w:r>
      <w:r w:rsidRPr="0A04F9C9">
        <w:rPr>
          <w:rFonts w:ascii="Times New Roman" w:eastAsia="Times New Roman" w:hAnsi="Times New Roman"/>
          <w:vertAlign w:val="superscript"/>
          <w:lang w:val="en-GB"/>
        </w:rPr>
        <w:t>st</w:t>
      </w:r>
      <w:r w:rsidRPr="0A04F9C9">
        <w:rPr>
          <w:rFonts w:ascii="Times New Roman" w:eastAsia="Times New Roman" w:hAnsi="Times New Roman"/>
          <w:lang w:val="en-GB"/>
        </w:rPr>
        <w:t xml:space="preserve"> January to 31</w:t>
      </w:r>
      <w:r w:rsidRPr="0A04F9C9">
        <w:rPr>
          <w:rFonts w:ascii="Times New Roman" w:eastAsia="Times New Roman" w:hAnsi="Times New Roman"/>
          <w:vertAlign w:val="superscript"/>
          <w:lang w:val="en-GB"/>
        </w:rPr>
        <w:t>st</w:t>
      </w:r>
      <w:r w:rsidRPr="0A04F9C9">
        <w:rPr>
          <w:rFonts w:ascii="Times New Roman" w:eastAsia="Times New Roman" w:hAnsi="Times New Roman"/>
          <w:lang w:val="en-GB"/>
        </w:rPr>
        <w:t xml:space="preserve"> December 20</w:t>
      </w:r>
      <w:r w:rsidR="0015341A">
        <w:rPr>
          <w:u w:val="single"/>
        </w:rPr>
        <w:tab/>
      </w:r>
    </w:p>
    <w:p w14:paraId="1561C59F" w14:textId="47BC754C" w:rsidR="14DE0A77" w:rsidRDefault="14DE0A77" w:rsidP="0A04F9C9">
      <w:pPr>
        <w:tabs>
          <w:tab w:val="left" w:pos="1701"/>
        </w:tabs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45A950CB" w14:textId="2B555150" w:rsidR="14DE0A77" w:rsidRDefault="14DE0A77" w:rsidP="0A04F9C9">
      <w:pPr>
        <w:tabs>
          <w:tab w:val="left" w:pos="1701"/>
        </w:tabs>
        <w:spacing w:after="0"/>
        <w:jc w:val="both"/>
      </w:pPr>
      <w:r w:rsidRPr="0A04F9C9">
        <w:rPr>
          <w:rFonts w:ascii="Times New Roman" w:eastAsia="Times New Roman" w:hAnsi="Times New Roman"/>
          <w:b/>
          <w:bCs/>
          <w:lang w:val="en-GB"/>
        </w:rPr>
        <w:t>N.B.</w:t>
      </w:r>
      <w:r w:rsidRPr="0A04F9C9">
        <w:rPr>
          <w:rFonts w:ascii="Times New Roman" w:eastAsia="Times New Roman" w:hAnsi="Times New Roman"/>
          <w:lang w:val="en-GB"/>
        </w:rPr>
        <w:t xml:space="preserve">  Details of weeks/courses, venues and cost per hour for pool hire should be given in respect of </w:t>
      </w:r>
      <w:r w:rsidRPr="0A04F9C9">
        <w:rPr>
          <w:rFonts w:ascii="Times New Roman" w:eastAsia="Times New Roman" w:hAnsi="Times New Roman"/>
          <w:b/>
          <w:bCs/>
          <w:lang w:val="en-GB"/>
        </w:rPr>
        <w:t>1</w:t>
      </w:r>
      <w:r w:rsidRPr="0A04F9C9">
        <w:rPr>
          <w:rFonts w:ascii="Times New Roman" w:eastAsia="Times New Roman" w:hAnsi="Times New Roman"/>
          <w:lang w:val="en-GB"/>
        </w:rPr>
        <w:t xml:space="preserve"> and </w:t>
      </w:r>
      <w:r w:rsidRPr="0A04F9C9">
        <w:rPr>
          <w:rFonts w:ascii="Times New Roman" w:eastAsia="Times New Roman" w:hAnsi="Times New Roman"/>
          <w:b/>
          <w:bCs/>
          <w:lang w:val="en-GB"/>
        </w:rPr>
        <w:t xml:space="preserve">2 </w:t>
      </w:r>
      <w:r w:rsidRPr="0A04F9C9">
        <w:rPr>
          <w:rFonts w:ascii="Times New Roman" w:eastAsia="Times New Roman" w:hAnsi="Times New Roman"/>
          <w:lang w:val="en-GB"/>
        </w:rPr>
        <w:t>above.</w:t>
      </w:r>
    </w:p>
    <w:p w14:paraId="58CBA03D" w14:textId="7EF9E4E9" w:rsidR="14DE0A77" w:rsidRDefault="14DE0A77" w:rsidP="0A04F9C9">
      <w:pPr>
        <w:spacing w:after="0"/>
      </w:pPr>
      <w:r w:rsidRPr="0A04F9C9">
        <w:rPr>
          <w:rFonts w:ascii="Times New Roman" w:eastAsia="Times New Roman" w:hAnsi="Times New Roman"/>
          <w:i/>
          <w:iCs/>
          <w:lang w:val="en-GB"/>
        </w:rPr>
        <w:t>I agree to the management of my personal data in accordance with the General Data Protection Regulations (GDPR) 2018.</w:t>
      </w:r>
    </w:p>
    <w:p w14:paraId="0F759845" w14:textId="49D59190" w:rsidR="14DE0A77" w:rsidRDefault="14DE0A77" w:rsidP="0A04F9C9">
      <w:pPr>
        <w:tabs>
          <w:tab w:val="left" w:pos="1701"/>
        </w:tabs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75B755AF" w14:textId="102CA173" w:rsidR="14DE0A77" w:rsidRDefault="14DE0A77" w:rsidP="0A04F9C9">
      <w:pPr>
        <w:tabs>
          <w:tab w:val="left" w:pos="1701"/>
        </w:tabs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2F6BC4E8" w14:textId="77777777" w:rsidR="0015750A" w:rsidRDefault="14DE0A77" w:rsidP="0015750A">
      <w:pPr>
        <w:spacing w:after="0"/>
        <w:jc w:val="both"/>
      </w:pPr>
      <w:r w:rsidRPr="0A04F9C9">
        <w:rPr>
          <w:rFonts w:ascii="Times New Roman" w:eastAsia="Times New Roman" w:hAnsi="Times New Roman"/>
          <w:lang w:val="en-GB"/>
        </w:rPr>
        <w:t xml:space="preserve"> </w:t>
      </w:r>
    </w:p>
    <w:p w14:paraId="546DCF32" w14:textId="77777777" w:rsidR="0015750A" w:rsidRPr="0015750A" w:rsidRDefault="0015750A" w:rsidP="0015750A">
      <w:pPr>
        <w:spacing w:after="0"/>
        <w:jc w:val="both"/>
        <w:rPr>
          <w:rFonts w:ascii="Times New Roman" w:eastAsia="Times New Roman" w:hAnsi="Times New Roman"/>
          <w:u w:val="single"/>
          <w:lang w:val="en-GB"/>
        </w:rPr>
      </w:pPr>
      <w:r w:rsidRPr="0A04F9C9">
        <w:rPr>
          <w:rFonts w:ascii="Times New Roman" w:eastAsia="Times New Roman" w:hAnsi="Times New Roman"/>
          <w:lang w:val="en-GB"/>
        </w:rPr>
        <w:t xml:space="preserve">Signed: </w:t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rPr>
          <w:rFonts w:ascii="Times New Roman" w:eastAsia="Times New Roman" w:hAnsi="Times New Roman"/>
          <w:u w:val="single"/>
          <w:lang w:val="en-GB"/>
        </w:rPr>
        <w:tab/>
      </w:r>
      <w:r>
        <w:tab/>
      </w:r>
      <w:r>
        <w:tab/>
      </w:r>
      <w:r>
        <w:tab/>
      </w:r>
      <w:r w:rsidRPr="0A04F9C9">
        <w:rPr>
          <w:rFonts w:ascii="Times New Roman" w:eastAsia="Times New Roman" w:hAnsi="Times New Roman"/>
          <w:lang w:val="en-GB"/>
        </w:rPr>
        <w:t>Date: ________________</w:t>
      </w:r>
    </w:p>
    <w:p w14:paraId="3D26807E" w14:textId="13B2A5FB" w:rsidR="0A04F9C9" w:rsidRDefault="0A04F9C9" w:rsidP="0015750A">
      <w:pPr>
        <w:tabs>
          <w:tab w:val="left" w:pos="1701"/>
        </w:tabs>
        <w:spacing w:after="0"/>
        <w:jc w:val="both"/>
        <w:rPr>
          <w:rFonts w:ascii="Times New Roman" w:eastAsia="Times New Roman" w:hAnsi="Times New Roman"/>
          <w:lang w:val="en-GB"/>
        </w:rPr>
      </w:pPr>
    </w:p>
    <w:p w14:paraId="558688C1" w14:textId="184903A6" w:rsidR="0A04F9C9" w:rsidRDefault="0A04F9C9" w:rsidP="0A04F9C9">
      <w:pPr>
        <w:rPr>
          <w:rFonts w:asciiTheme="minorHAnsi" w:eastAsiaTheme="minorEastAsia" w:hAnsiTheme="minorHAnsi" w:cstheme="minorBidi"/>
          <w:b/>
          <w:bCs/>
          <w:sz w:val="20"/>
          <w:szCs w:val="20"/>
        </w:rPr>
      </w:pPr>
    </w:p>
    <w:sectPr w:rsidR="0A04F9C9" w:rsidSect="008D4DD3">
      <w:headerReference w:type="default" r:id="rId11"/>
      <w:footerReference w:type="default" r:id="rId12"/>
      <w:pgSz w:w="11900" w:h="16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7F64C" w14:textId="77777777" w:rsidR="00073E07" w:rsidRDefault="00073E07" w:rsidP="00944ECE">
      <w:r>
        <w:separator/>
      </w:r>
    </w:p>
  </w:endnote>
  <w:endnote w:type="continuationSeparator" w:id="0">
    <w:p w14:paraId="48D9D7BD" w14:textId="77777777" w:rsidR="00073E07" w:rsidRDefault="00073E07" w:rsidP="00944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9C55D" w14:textId="22299228" w:rsidR="00B97FBB" w:rsidRDefault="00E33936" w:rsidP="007A6FCB">
    <w:pPr>
      <w:pStyle w:val="Footer"/>
      <w:ind w:right="-1440" w:hanging="1440"/>
      <w:jc w:val="center"/>
    </w:pPr>
    <w:r>
      <w:rPr>
        <w:noProof/>
      </w:rPr>
      <w:drawing>
        <wp:inline distT="0" distB="0" distL="0" distR="0" wp14:anchorId="2FD8C5E6" wp14:editId="64281777">
          <wp:extent cx="7488433" cy="1280160"/>
          <wp:effectExtent l="0" t="0" r="0" b="0"/>
          <wp:docPr id="295668335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5668335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257" cy="1286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85229" w14:textId="77777777" w:rsidR="00073E07" w:rsidRDefault="00073E07" w:rsidP="00944ECE">
      <w:r>
        <w:separator/>
      </w:r>
    </w:p>
  </w:footnote>
  <w:footnote w:type="continuationSeparator" w:id="0">
    <w:p w14:paraId="0B0D722F" w14:textId="77777777" w:rsidR="00073E07" w:rsidRDefault="00073E07" w:rsidP="00944E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FA8C0" w14:textId="5BA5D178" w:rsidR="00B97FBB" w:rsidRPr="00895FED" w:rsidRDefault="00B97FBB" w:rsidP="00895FED">
    <w:pPr>
      <w:pStyle w:val="Header"/>
      <w:ind w:right="-619"/>
      <w:jc w:val="right"/>
    </w:pPr>
    <w:r>
      <w:rPr>
        <w:noProof/>
        <w:lang w:val="en-IE" w:eastAsia="en-IE"/>
      </w:rPr>
      <w:drawing>
        <wp:inline distT="0" distB="0" distL="0" distR="0" wp14:anchorId="5E80C453" wp14:editId="0CF8809E">
          <wp:extent cx="1403985" cy="1403985"/>
          <wp:effectExtent l="0" t="0" r="0" b="0"/>
          <wp:docPr id="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1403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2403"/>
    <w:multiLevelType w:val="hybridMultilevel"/>
    <w:tmpl w:val="3BFA5E3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4D98BAC"/>
    <w:multiLevelType w:val="hybridMultilevel"/>
    <w:tmpl w:val="64602EDE"/>
    <w:lvl w:ilvl="0" w:tplc="59EAE08E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5E78B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302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6E0E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8FF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08AD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106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B05D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C2C1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32642B"/>
    <w:multiLevelType w:val="hybridMultilevel"/>
    <w:tmpl w:val="EDD25684"/>
    <w:lvl w:ilvl="0" w:tplc="43E62DF8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D19ADA"/>
    <w:multiLevelType w:val="hybridMultilevel"/>
    <w:tmpl w:val="209C826A"/>
    <w:lvl w:ilvl="0" w:tplc="B42EC82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B0289E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E6BA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64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417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0E8A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7CD6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4207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94B1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75615"/>
    <w:multiLevelType w:val="hybridMultilevel"/>
    <w:tmpl w:val="6BC4BE82"/>
    <w:lvl w:ilvl="0" w:tplc="E09A2AA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5863A0"/>
    <w:multiLevelType w:val="hybridMultilevel"/>
    <w:tmpl w:val="2340AC12"/>
    <w:lvl w:ilvl="0" w:tplc="FE7EEE5A">
      <w:start w:val="1"/>
      <w:numFmt w:val="bullet"/>
      <w:lvlText w:val=""/>
      <w:lvlJc w:val="left"/>
      <w:pPr>
        <w:tabs>
          <w:tab w:val="num" w:pos="814"/>
        </w:tabs>
        <w:ind w:left="737" w:hanging="283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534"/>
        </w:tabs>
        <w:ind w:left="1534" w:hanging="360"/>
      </w:pPr>
    </w:lvl>
    <w:lvl w:ilvl="2" w:tplc="D22A3026">
      <w:numFmt w:val="bullet"/>
      <w:lvlText w:val="-"/>
      <w:lvlJc w:val="left"/>
      <w:pPr>
        <w:tabs>
          <w:tab w:val="num" w:pos="2434"/>
        </w:tabs>
        <w:ind w:left="2434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6" w15:restartNumberingAfterBreak="0">
    <w:nsid w:val="5FFB1FEF"/>
    <w:multiLevelType w:val="hybridMultilevel"/>
    <w:tmpl w:val="325EAC34"/>
    <w:lvl w:ilvl="0" w:tplc="C516612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118435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DC1F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B82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5AFA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EE16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E4B5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A63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7A0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05A8"/>
    <w:multiLevelType w:val="hybridMultilevel"/>
    <w:tmpl w:val="74CACB1C"/>
    <w:lvl w:ilvl="0" w:tplc="9F3C66A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9AE8F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417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D29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32FC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86F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F4C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F8E7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96E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E1CD7"/>
    <w:multiLevelType w:val="hybridMultilevel"/>
    <w:tmpl w:val="77928414"/>
    <w:lvl w:ilvl="0" w:tplc="9572C6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47E0C3"/>
    <w:multiLevelType w:val="hybridMultilevel"/>
    <w:tmpl w:val="E70E8E16"/>
    <w:lvl w:ilvl="0" w:tplc="8126313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5427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7631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343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F2F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4241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505D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0C7C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88A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627479">
    <w:abstractNumId w:val="9"/>
  </w:num>
  <w:num w:numId="2" w16cid:durableId="207182637">
    <w:abstractNumId w:val="7"/>
  </w:num>
  <w:num w:numId="3" w16cid:durableId="627516840">
    <w:abstractNumId w:val="1"/>
  </w:num>
  <w:num w:numId="4" w16cid:durableId="1537694973">
    <w:abstractNumId w:val="3"/>
  </w:num>
  <w:num w:numId="5" w16cid:durableId="1097478271">
    <w:abstractNumId w:val="6"/>
  </w:num>
  <w:num w:numId="6" w16cid:durableId="1337340350">
    <w:abstractNumId w:val="2"/>
  </w:num>
  <w:num w:numId="7" w16cid:durableId="1524827875">
    <w:abstractNumId w:val="0"/>
  </w:num>
  <w:num w:numId="8" w16cid:durableId="1827235357">
    <w:abstractNumId w:val="4"/>
  </w:num>
  <w:num w:numId="9" w16cid:durableId="481776274">
    <w:abstractNumId w:val="5"/>
  </w:num>
  <w:num w:numId="10" w16cid:durableId="6132888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6F"/>
    <w:rsid w:val="00010284"/>
    <w:rsid w:val="00073E07"/>
    <w:rsid w:val="000C73BA"/>
    <w:rsid w:val="000D0F91"/>
    <w:rsid w:val="000E2D48"/>
    <w:rsid w:val="000F69AC"/>
    <w:rsid w:val="001129E5"/>
    <w:rsid w:val="001147F9"/>
    <w:rsid w:val="001210E3"/>
    <w:rsid w:val="001478FE"/>
    <w:rsid w:val="0015291A"/>
    <w:rsid w:val="0015341A"/>
    <w:rsid w:val="0015750A"/>
    <w:rsid w:val="0018775C"/>
    <w:rsid w:val="001914A9"/>
    <w:rsid w:val="001934D9"/>
    <w:rsid w:val="001F18B1"/>
    <w:rsid w:val="001F2FAD"/>
    <w:rsid w:val="001F5D0C"/>
    <w:rsid w:val="00204A31"/>
    <w:rsid w:val="00232145"/>
    <w:rsid w:val="002634C8"/>
    <w:rsid w:val="00282007"/>
    <w:rsid w:val="002D2AAB"/>
    <w:rsid w:val="002D5570"/>
    <w:rsid w:val="002E17B5"/>
    <w:rsid w:val="00306CD9"/>
    <w:rsid w:val="00321D42"/>
    <w:rsid w:val="0033634D"/>
    <w:rsid w:val="00355CF0"/>
    <w:rsid w:val="003727DE"/>
    <w:rsid w:val="003A79E1"/>
    <w:rsid w:val="003C734E"/>
    <w:rsid w:val="004309EA"/>
    <w:rsid w:val="00466648"/>
    <w:rsid w:val="004C61E3"/>
    <w:rsid w:val="005B1413"/>
    <w:rsid w:val="005E42BE"/>
    <w:rsid w:val="005E4F65"/>
    <w:rsid w:val="005F77D5"/>
    <w:rsid w:val="006706E6"/>
    <w:rsid w:val="00692C17"/>
    <w:rsid w:val="006F1E49"/>
    <w:rsid w:val="00710C15"/>
    <w:rsid w:val="0075027D"/>
    <w:rsid w:val="007508FE"/>
    <w:rsid w:val="007759BC"/>
    <w:rsid w:val="007A4C53"/>
    <w:rsid w:val="007A6FCB"/>
    <w:rsid w:val="007C2055"/>
    <w:rsid w:val="007D4850"/>
    <w:rsid w:val="007D48E8"/>
    <w:rsid w:val="008068F3"/>
    <w:rsid w:val="00895FED"/>
    <w:rsid w:val="008C365F"/>
    <w:rsid w:val="008D4DD3"/>
    <w:rsid w:val="008E6265"/>
    <w:rsid w:val="00930C35"/>
    <w:rsid w:val="00944ECE"/>
    <w:rsid w:val="009B4D6F"/>
    <w:rsid w:val="009C21C2"/>
    <w:rsid w:val="00A03142"/>
    <w:rsid w:val="00A37D5E"/>
    <w:rsid w:val="00A46615"/>
    <w:rsid w:val="00A72BD9"/>
    <w:rsid w:val="00A9283E"/>
    <w:rsid w:val="00AA3BC7"/>
    <w:rsid w:val="00AA5300"/>
    <w:rsid w:val="00AC148D"/>
    <w:rsid w:val="00B03644"/>
    <w:rsid w:val="00B461ED"/>
    <w:rsid w:val="00B64017"/>
    <w:rsid w:val="00B97FBB"/>
    <w:rsid w:val="00BD5217"/>
    <w:rsid w:val="00C051A0"/>
    <w:rsid w:val="00C13CC1"/>
    <w:rsid w:val="00C173E2"/>
    <w:rsid w:val="00C53CAC"/>
    <w:rsid w:val="00C650D4"/>
    <w:rsid w:val="00D26CEB"/>
    <w:rsid w:val="00D812BC"/>
    <w:rsid w:val="00D973A8"/>
    <w:rsid w:val="00DA59AF"/>
    <w:rsid w:val="00DA7E3A"/>
    <w:rsid w:val="00E00251"/>
    <w:rsid w:val="00E10080"/>
    <w:rsid w:val="00E1385C"/>
    <w:rsid w:val="00E33936"/>
    <w:rsid w:val="00E44682"/>
    <w:rsid w:val="00E72B8A"/>
    <w:rsid w:val="00E7681D"/>
    <w:rsid w:val="00EA54C1"/>
    <w:rsid w:val="00EE0DFD"/>
    <w:rsid w:val="00F07754"/>
    <w:rsid w:val="00F23A2C"/>
    <w:rsid w:val="00F468B9"/>
    <w:rsid w:val="00F71E2A"/>
    <w:rsid w:val="00FA5BC8"/>
    <w:rsid w:val="00FB4F46"/>
    <w:rsid w:val="00FB5255"/>
    <w:rsid w:val="038CA319"/>
    <w:rsid w:val="05BB17FE"/>
    <w:rsid w:val="076F7390"/>
    <w:rsid w:val="08CC6AB3"/>
    <w:rsid w:val="0A04F9C9"/>
    <w:rsid w:val="0AF08F5E"/>
    <w:rsid w:val="0BF7AAA9"/>
    <w:rsid w:val="0D46D3A7"/>
    <w:rsid w:val="0E8CCC62"/>
    <w:rsid w:val="0EE79362"/>
    <w:rsid w:val="0F5C59AA"/>
    <w:rsid w:val="10291C47"/>
    <w:rsid w:val="105CD283"/>
    <w:rsid w:val="125C9FF8"/>
    <w:rsid w:val="14DE0A77"/>
    <w:rsid w:val="1656655C"/>
    <w:rsid w:val="176026EF"/>
    <w:rsid w:val="17B0FB36"/>
    <w:rsid w:val="18AB8180"/>
    <w:rsid w:val="1A4E9D38"/>
    <w:rsid w:val="1B8F8E81"/>
    <w:rsid w:val="1C3D461A"/>
    <w:rsid w:val="1EF25648"/>
    <w:rsid w:val="1F82C581"/>
    <w:rsid w:val="200B896B"/>
    <w:rsid w:val="22B369D3"/>
    <w:rsid w:val="236858AB"/>
    <w:rsid w:val="25A2B53A"/>
    <w:rsid w:val="2870DE97"/>
    <w:rsid w:val="28CDC5CC"/>
    <w:rsid w:val="299DAD96"/>
    <w:rsid w:val="2AA2DBBF"/>
    <w:rsid w:val="2AD9BFD6"/>
    <w:rsid w:val="2C5B49AB"/>
    <w:rsid w:val="2C95B252"/>
    <w:rsid w:val="2D54B0D5"/>
    <w:rsid w:val="2D7C2C92"/>
    <w:rsid w:val="2E16FF8B"/>
    <w:rsid w:val="2EDB38A8"/>
    <w:rsid w:val="2F30BC44"/>
    <w:rsid w:val="307FD275"/>
    <w:rsid w:val="308F0042"/>
    <w:rsid w:val="317452DE"/>
    <w:rsid w:val="33C64FD3"/>
    <w:rsid w:val="346B3F54"/>
    <w:rsid w:val="36A94BBA"/>
    <w:rsid w:val="380A1787"/>
    <w:rsid w:val="385BC931"/>
    <w:rsid w:val="3878CADA"/>
    <w:rsid w:val="3B4230D0"/>
    <w:rsid w:val="3CD5FD58"/>
    <w:rsid w:val="3DF1F626"/>
    <w:rsid w:val="3F73D458"/>
    <w:rsid w:val="40BE07C8"/>
    <w:rsid w:val="41415F7D"/>
    <w:rsid w:val="44B3986A"/>
    <w:rsid w:val="468EB8DE"/>
    <w:rsid w:val="48CD175E"/>
    <w:rsid w:val="4949DB3D"/>
    <w:rsid w:val="4AB6BBE1"/>
    <w:rsid w:val="4CC5F389"/>
    <w:rsid w:val="4CD16C74"/>
    <w:rsid w:val="4D34B0E0"/>
    <w:rsid w:val="5072F5A8"/>
    <w:rsid w:val="5137FBD4"/>
    <w:rsid w:val="517C1191"/>
    <w:rsid w:val="5222C931"/>
    <w:rsid w:val="52392580"/>
    <w:rsid w:val="5282721F"/>
    <w:rsid w:val="52A41EB4"/>
    <w:rsid w:val="5379354D"/>
    <w:rsid w:val="550D8114"/>
    <w:rsid w:val="55330B04"/>
    <w:rsid w:val="555DE8FF"/>
    <w:rsid w:val="556791A2"/>
    <w:rsid w:val="5660207C"/>
    <w:rsid w:val="5A442114"/>
    <w:rsid w:val="5AD001FA"/>
    <w:rsid w:val="5B5209B0"/>
    <w:rsid w:val="5B9F3BDB"/>
    <w:rsid w:val="5C31514B"/>
    <w:rsid w:val="5DEBD1DF"/>
    <w:rsid w:val="5E8D56B3"/>
    <w:rsid w:val="605368BF"/>
    <w:rsid w:val="60F03AA0"/>
    <w:rsid w:val="61143173"/>
    <w:rsid w:val="640D3037"/>
    <w:rsid w:val="645BA7A6"/>
    <w:rsid w:val="64A66485"/>
    <w:rsid w:val="671231B7"/>
    <w:rsid w:val="68720264"/>
    <w:rsid w:val="6ADC952C"/>
    <w:rsid w:val="6E048D10"/>
    <w:rsid w:val="6FE03824"/>
    <w:rsid w:val="729C02B0"/>
    <w:rsid w:val="731940E7"/>
    <w:rsid w:val="73358637"/>
    <w:rsid w:val="75361D08"/>
    <w:rsid w:val="75D1C6C3"/>
    <w:rsid w:val="7606EEC8"/>
    <w:rsid w:val="7711D3DB"/>
    <w:rsid w:val="7842F702"/>
    <w:rsid w:val="7986EDC6"/>
    <w:rsid w:val="7B39EDEF"/>
    <w:rsid w:val="7B57DAC0"/>
    <w:rsid w:val="7BC0B7FD"/>
    <w:rsid w:val="7CBC136B"/>
    <w:rsid w:val="7FECB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A1CEFB"/>
  <w15:docId w15:val="{F1C964C5-3FB5-4D92-857B-FEC6851B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50A"/>
    <w:pPr>
      <w:spacing w:after="200"/>
    </w:pPr>
    <w:rPr>
      <w:rFonts w:ascii="Cambria" w:eastAsia="Cambria" w:hAnsi="Cambria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E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4ECE"/>
  </w:style>
  <w:style w:type="paragraph" w:styleId="Footer">
    <w:name w:val="footer"/>
    <w:basedOn w:val="Normal"/>
    <w:link w:val="FooterChar"/>
    <w:uiPriority w:val="99"/>
    <w:unhideWhenUsed/>
    <w:rsid w:val="00944E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4ECE"/>
  </w:style>
  <w:style w:type="paragraph" w:styleId="BalloonText">
    <w:name w:val="Balloon Text"/>
    <w:basedOn w:val="Normal"/>
    <w:link w:val="BalloonTextChar"/>
    <w:uiPriority w:val="99"/>
    <w:semiHidden/>
    <w:unhideWhenUsed/>
    <w:rsid w:val="008E62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6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7E3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DA7E3A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12BC"/>
    <w:pPr>
      <w:spacing w:after="0"/>
    </w:pPr>
    <w:rPr>
      <w:rFonts w:asciiTheme="minorHAnsi" w:eastAsiaTheme="minorHAnsi" w:hAnsiTheme="minorHAnsi" w:cstheme="minorBidi"/>
      <w:sz w:val="20"/>
      <w:szCs w:val="20"/>
      <w:lang w:val="en-I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12BC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semiHidden/>
    <w:rsid w:val="00D812BC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365F91" w:themeColor="accent1" w:themeShade="BF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AppData\Roaming\Microsoft\Templates\W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CA1043BEDE6F4E91E5E7DD3A820A59" ma:contentTypeVersion="20" ma:contentTypeDescription="Create a new document." ma:contentTypeScope="" ma:versionID="cd05f4d5622c86fac9e1a374ddb5761b">
  <xsd:schema xmlns:xsd="http://www.w3.org/2001/XMLSchema" xmlns:xs="http://www.w3.org/2001/XMLSchema" xmlns:p="http://schemas.microsoft.com/office/2006/metadata/properties" xmlns:ns2="8d3bc09b-8b62-4fe7-925e-a4c3a0e37320" xmlns:ns3="a5b6fc5a-e949-4cf8-90c9-db7717be2b4f" targetNamespace="http://schemas.microsoft.com/office/2006/metadata/properties" ma:root="true" ma:fieldsID="ab131e74a70a99b7e315c6d4c7a188e5" ns2:_="" ns3:_="">
    <xsd:import namespace="8d3bc09b-8b62-4fe7-925e-a4c3a0e37320"/>
    <xsd:import namespace="a5b6fc5a-e949-4cf8-90c9-db7717be2b4f"/>
    <xsd:element name="properties">
      <xsd:complexType>
        <xsd:sequence>
          <xsd:element name="documentManagement">
            <xsd:complexType>
              <xsd:all>
                <xsd:element ref="ns2:Dept_x0020_Head" minOccurs="0"/>
                <xsd:element ref="ns2:Test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3bc09b-8b62-4fe7-925e-a4c3a0e37320" elementFormDefault="qualified">
    <xsd:import namespace="http://schemas.microsoft.com/office/2006/documentManagement/types"/>
    <xsd:import namespace="http://schemas.microsoft.com/office/infopath/2007/PartnerControls"/>
    <xsd:element name="Dept_x0020_Head" ma:index="8" nillable="true" ma:displayName="Dept Head" ma:internalName="Dept_x0020_Head">
      <xsd:simpleType>
        <xsd:restriction base="dms:Text">
          <xsd:maxLength value="255"/>
        </xsd:restriction>
      </xsd:simpleType>
    </xsd:element>
    <xsd:element name="Test" ma:index="9" nillable="true" ma:displayName="Test" ma:format="Dropdown" ma:list="UserInfo" ma:SharePointGroup="0" ma:internalName="Test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9b643df-72ae-4cb0-b2e2-cdccedac03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6fc5a-e949-4cf8-90c9-db7717be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394a83f-3053-4bf9-8b54-dab8798ccc48}" ma:internalName="TaxCatchAll" ma:showField="CatchAllData" ma:web="a5b6fc5a-e949-4cf8-90c9-db7717be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d3bc09b-8b62-4fe7-925e-a4c3a0e37320">
      <Terms xmlns="http://schemas.microsoft.com/office/infopath/2007/PartnerControls"/>
    </lcf76f155ced4ddcb4097134ff3c332f>
    <TaxCatchAll xmlns="a5b6fc5a-e949-4cf8-90c9-db7717be2b4f" xsi:nil="true"/>
    <Dept_x0020_Head xmlns="8d3bc09b-8b62-4fe7-925e-a4c3a0e37320" xsi:nil="true"/>
    <Test xmlns="8d3bc09b-8b62-4fe7-925e-a4c3a0e37320">
      <UserInfo>
        <DisplayName/>
        <AccountId xsi:nil="true"/>
        <AccountType/>
      </UserInfo>
    </Test>
  </documentManagement>
</p:properties>
</file>

<file path=customXml/itemProps1.xml><?xml version="1.0" encoding="utf-8"?>
<ds:datastoreItem xmlns:ds="http://schemas.openxmlformats.org/officeDocument/2006/customXml" ds:itemID="{0E59FB3C-8D1A-4AE1-ADB5-75F5BFF852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6B280F-BD44-45C1-900F-BBEF34BD32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3bc09b-8b62-4fe7-925e-a4c3a0e37320"/>
    <ds:schemaRef ds:uri="a5b6fc5a-e949-4cf8-90c9-db7717be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6C4719-0E9C-490B-B992-F243A0823D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F2BC4F-1E57-43E9-AE97-7949D0022FA4}">
  <ds:schemaRefs>
    <ds:schemaRef ds:uri="http://schemas.microsoft.com/office/2006/metadata/properties"/>
    <ds:schemaRef ds:uri="http://schemas.microsoft.com/office/infopath/2007/PartnerControls"/>
    <ds:schemaRef ds:uri="8d3bc09b-8b62-4fe7-925e-a4c3a0e37320"/>
    <ds:schemaRef ds:uri="a5b6fc5a-e949-4cf8-90c9-db7717be2b4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WSI</Template>
  <TotalTime>40</TotalTime>
  <Pages>7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Leech</dc:creator>
  <cp:lastModifiedBy>Hannah Burke</cp:lastModifiedBy>
  <cp:revision>3</cp:revision>
  <cp:lastPrinted>2024-11-13T12:16:00Z</cp:lastPrinted>
  <dcterms:created xsi:type="dcterms:W3CDTF">2025-02-21T12:55:00Z</dcterms:created>
  <dcterms:modified xsi:type="dcterms:W3CDTF">2025-02-21T13:32:00Z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0x010100DDCA1043BEDE6F4E91E5E7DD3A820A59</vt:lpwstr>
  </property>
</Properties>
</file>